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01" w:rsidRDefault="00CF7C01">
      <w:pPr>
        <w:snapToGrid w:val="0"/>
        <w:spacing w:line="240" w:lineRule="atLeast"/>
        <w:jc w:val="left"/>
        <w:rPr>
          <w:rFonts w:ascii="仿宋" w:eastAsia="仿宋" w:hAnsi="仿宋"/>
          <w:b/>
          <w:spacing w:val="4"/>
          <w:szCs w:val="32"/>
        </w:rPr>
      </w:pPr>
    </w:p>
    <w:p w:rsidR="00CF7C01" w:rsidRDefault="00480C49">
      <w:pPr>
        <w:snapToGrid w:val="0"/>
        <w:spacing w:line="240" w:lineRule="atLeast"/>
        <w:jc w:val="center"/>
        <w:rPr>
          <w:rFonts w:ascii="楷体" w:eastAsia="楷体" w:hAnsi="楷体"/>
          <w:b/>
          <w:spacing w:val="4"/>
          <w:sz w:val="36"/>
          <w:szCs w:val="36"/>
        </w:rPr>
      </w:pPr>
      <w:r>
        <w:rPr>
          <w:rFonts w:ascii="方正小标宋简体" w:eastAsia="方正小标宋简体" w:hAnsi="仿宋" w:hint="eastAsia"/>
          <w:b/>
          <w:spacing w:val="4"/>
          <w:sz w:val="36"/>
          <w:szCs w:val="36"/>
        </w:rPr>
        <w:t>南京师范大学中北学院合同传阅审批单</w:t>
      </w:r>
      <w:r>
        <w:rPr>
          <w:rFonts w:ascii="方正小标宋简体" w:eastAsia="方正小标宋简体" w:hAnsi="仿宋"/>
          <w:b/>
          <w:spacing w:val="4"/>
          <w:sz w:val="36"/>
          <w:szCs w:val="36"/>
        </w:rPr>
        <w:br/>
      </w:r>
      <w:r>
        <w:rPr>
          <w:rFonts w:ascii="楷体" w:eastAsia="楷体" w:hAnsi="楷体" w:hint="eastAsia"/>
          <w:b/>
          <w:spacing w:val="4"/>
          <w:sz w:val="36"/>
          <w:szCs w:val="36"/>
        </w:rPr>
        <w:t>（科研</w:t>
      </w:r>
      <w:r w:rsidR="00CB7581">
        <w:rPr>
          <w:rFonts w:ascii="楷体" w:eastAsia="楷体" w:hAnsi="楷体" w:hint="eastAsia"/>
          <w:b/>
          <w:spacing w:val="4"/>
          <w:sz w:val="36"/>
          <w:szCs w:val="36"/>
        </w:rPr>
        <w:t>项目及社会</w:t>
      </w:r>
      <w:r>
        <w:rPr>
          <w:rFonts w:ascii="楷体" w:eastAsia="楷体" w:hAnsi="楷体" w:hint="eastAsia"/>
          <w:b/>
          <w:spacing w:val="4"/>
          <w:sz w:val="36"/>
          <w:szCs w:val="36"/>
        </w:rPr>
        <w:t>服务类）</w:t>
      </w:r>
    </w:p>
    <w:p w:rsidR="00CF7C01" w:rsidRDefault="00480C49">
      <w:pPr>
        <w:tabs>
          <w:tab w:val="left" w:pos="4253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  <w:r>
        <w:rPr>
          <w:rFonts w:ascii="仿宋" w:eastAsia="仿宋" w:hAnsi="仿宋" w:hint="eastAsia"/>
          <w:b/>
          <w:spacing w:val="4"/>
          <w:sz w:val="21"/>
          <w:szCs w:val="21"/>
        </w:rPr>
        <w:t>送审单位（部门）：</w:t>
      </w:r>
      <w:r>
        <w:rPr>
          <w:rFonts w:ascii="仿宋" w:eastAsia="仿宋" w:hAnsi="仿宋"/>
          <w:b/>
          <w:spacing w:val="4"/>
          <w:sz w:val="21"/>
          <w:szCs w:val="21"/>
        </w:rPr>
        <w:tab/>
      </w:r>
    </w:p>
    <w:tbl>
      <w:tblPr>
        <w:tblStyle w:val="11"/>
        <w:tblW w:w="8472" w:type="dxa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1418"/>
        <w:gridCol w:w="1134"/>
        <w:gridCol w:w="1814"/>
      </w:tblGrid>
      <w:tr w:rsidR="00CF7C01">
        <w:trPr>
          <w:trHeight w:val="763"/>
        </w:trPr>
        <w:tc>
          <w:tcPr>
            <w:tcW w:w="1413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名称</w:t>
            </w:r>
          </w:p>
        </w:tc>
        <w:tc>
          <w:tcPr>
            <w:tcW w:w="7059" w:type="dxa"/>
            <w:gridSpan w:val="5"/>
            <w:vAlign w:val="center"/>
          </w:tcPr>
          <w:p w:rsidR="00CF7C01" w:rsidRDefault="00CF7C01">
            <w:pPr>
              <w:tabs>
                <w:tab w:val="left" w:pos="1310"/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CF7C01">
        <w:trPr>
          <w:trHeight w:val="763"/>
        </w:trPr>
        <w:tc>
          <w:tcPr>
            <w:tcW w:w="1413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对方单位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名称</w:t>
            </w:r>
          </w:p>
        </w:tc>
        <w:tc>
          <w:tcPr>
            <w:tcW w:w="7059" w:type="dxa"/>
            <w:gridSpan w:val="5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CF7C01">
        <w:trPr>
          <w:trHeight w:val="763"/>
        </w:trPr>
        <w:tc>
          <w:tcPr>
            <w:tcW w:w="1413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项目经费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（万元）</w:t>
            </w:r>
          </w:p>
        </w:tc>
        <w:tc>
          <w:tcPr>
            <w:tcW w:w="1559" w:type="dxa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  <w:t>负责人</w:t>
            </w:r>
          </w:p>
        </w:tc>
        <w:tc>
          <w:tcPr>
            <w:tcW w:w="1418" w:type="dxa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联系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电话</w:t>
            </w:r>
          </w:p>
        </w:tc>
        <w:tc>
          <w:tcPr>
            <w:tcW w:w="1814" w:type="dxa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CF7C01">
        <w:trPr>
          <w:trHeight w:val="1634"/>
        </w:trPr>
        <w:tc>
          <w:tcPr>
            <w:tcW w:w="1413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主要内容</w:t>
            </w:r>
          </w:p>
        </w:tc>
        <w:tc>
          <w:tcPr>
            <w:tcW w:w="7059" w:type="dxa"/>
            <w:gridSpan w:val="5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  <w:bookmarkStart w:id="0" w:name="_GoBack"/>
            <w:bookmarkEnd w:id="0"/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firstLineChars="1445" w:firstLine="3091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项目责任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>人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CF7C01">
        <w:trPr>
          <w:trHeight w:val="1634"/>
        </w:trPr>
        <w:tc>
          <w:tcPr>
            <w:tcW w:w="1413" w:type="dxa"/>
            <w:vAlign w:val="center"/>
          </w:tcPr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承担单位</w:t>
            </w:r>
          </w:p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7059" w:type="dxa"/>
            <w:gridSpan w:val="5"/>
            <w:vAlign w:val="center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2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负责人：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EF494F">
        <w:trPr>
          <w:trHeight w:val="1634"/>
        </w:trPr>
        <w:tc>
          <w:tcPr>
            <w:tcW w:w="1413" w:type="dxa"/>
            <w:vAlign w:val="center"/>
          </w:tcPr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科研与社会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合作</w:t>
            </w:r>
            <w:proofErr w:type="gramStart"/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处意见</w:t>
            </w:r>
            <w:proofErr w:type="gramEnd"/>
          </w:p>
        </w:tc>
        <w:tc>
          <w:tcPr>
            <w:tcW w:w="7059" w:type="dxa"/>
            <w:gridSpan w:val="5"/>
            <w:vAlign w:val="center"/>
          </w:tcPr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F494F" w:rsidRP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2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负责人：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EF494F" w:rsidRDefault="00EF494F" w:rsidP="00EF494F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CF7C01">
        <w:trPr>
          <w:trHeight w:val="1634"/>
        </w:trPr>
        <w:tc>
          <w:tcPr>
            <w:tcW w:w="1413" w:type="dxa"/>
            <w:vAlign w:val="center"/>
          </w:tcPr>
          <w:p w:rsidR="00EF494F" w:rsidRDefault="00480C49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分管</w:t>
            </w:r>
            <w:r w:rsidR="00EF494F"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科学</w:t>
            </w:r>
            <w:r w:rsidR="00EF494F"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 w:rsidR="00EF494F"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研究工作</w:t>
            </w:r>
          </w:p>
          <w:p w:rsidR="00CF7C01" w:rsidRDefault="00480C49" w:rsidP="00EF494F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院领导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7059" w:type="dxa"/>
            <w:gridSpan w:val="5"/>
          </w:tcPr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Pr="00EF494F" w:rsidRDefault="00CF7C01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CF7C01" w:rsidRDefault="00480C49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49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年  月  日</w:t>
            </w:r>
          </w:p>
          <w:p w:rsidR="00CF7C01" w:rsidRDefault="00CF7C01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E62DD4" w:rsidTr="00E62DD4">
        <w:trPr>
          <w:trHeight w:val="1339"/>
        </w:trPr>
        <w:tc>
          <w:tcPr>
            <w:tcW w:w="1413" w:type="dxa"/>
            <w:vAlign w:val="center"/>
          </w:tcPr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分管财务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院领导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（≥5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0</w:t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万元）</w:t>
            </w:r>
          </w:p>
        </w:tc>
        <w:tc>
          <w:tcPr>
            <w:tcW w:w="7059" w:type="dxa"/>
            <w:gridSpan w:val="5"/>
          </w:tcPr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62DD4" w:rsidRPr="00317682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49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年  月  日</w:t>
            </w:r>
          </w:p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E62DD4" w:rsidTr="00E62DD4">
        <w:trPr>
          <w:trHeight w:val="1124"/>
        </w:trPr>
        <w:tc>
          <w:tcPr>
            <w:tcW w:w="1413" w:type="dxa"/>
            <w:vAlign w:val="center"/>
          </w:tcPr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附件材料</w:t>
            </w:r>
          </w:p>
        </w:tc>
        <w:tc>
          <w:tcPr>
            <w:tcW w:w="7059" w:type="dxa"/>
            <w:gridSpan w:val="5"/>
            <w:vAlign w:val="center"/>
          </w:tcPr>
          <w:p w:rsidR="00E62DD4" w:rsidRDefault="00E62DD4" w:rsidP="00E62DD4">
            <w:pPr>
              <w:tabs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项目立项书或计划任务书、可行性论证意见等资料</w:t>
            </w:r>
          </w:p>
        </w:tc>
      </w:tr>
    </w:tbl>
    <w:p w:rsidR="00CF7C01" w:rsidRDefault="00CF7C01">
      <w:pPr>
        <w:tabs>
          <w:tab w:val="left" w:pos="4253"/>
        </w:tabs>
        <w:snapToGrid w:val="0"/>
        <w:spacing w:line="240" w:lineRule="atLeast"/>
        <w:rPr>
          <w:w w:val="90"/>
          <w:szCs w:val="32"/>
        </w:rPr>
      </w:pPr>
    </w:p>
    <w:sectPr w:rsidR="00CF7C01">
      <w:footerReference w:type="even" r:id="rId7"/>
      <w:footerReference w:type="default" r:id="rId8"/>
      <w:footerReference w:type="first" r:id="rId9"/>
      <w:pgSz w:w="11907" w:h="16840"/>
      <w:pgMar w:top="1440" w:right="1800" w:bottom="1440" w:left="1800" w:header="680" w:footer="1134" w:gutter="0"/>
      <w:cols w:space="72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AC6" w:rsidRDefault="00772AC6">
      <w:r>
        <w:separator/>
      </w:r>
    </w:p>
  </w:endnote>
  <w:endnote w:type="continuationSeparator" w:id="0">
    <w:p w:rsidR="00772AC6" w:rsidRDefault="0077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C01" w:rsidRDefault="00480C49">
    <w:pPr>
      <w:pStyle w:val="ad"/>
      <w:framePr w:wrap="around" w:vAnchor="text" w:hAnchor="margin" w:xAlign="outside" w:y="1"/>
      <w:ind w:firstLineChars="1350" w:firstLine="3780"/>
      <w:rPr>
        <w:rStyle w:val="af4"/>
        <w:sz w:val="28"/>
      </w:rPr>
    </w:pPr>
    <w:r>
      <w:rPr>
        <w:rStyle w:val="af4"/>
        <w:rFonts w:ascii="仿宋" w:eastAsia="仿宋" w:hAnsi="仿宋" w:hint="eastAsia"/>
        <w:sz w:val="28"/>
      </w:rPr>
      <w:t>—</w:t>
    </w:r>
    <w:r>
      <w:rPr>
        <w:rFonts w:ascii="仿宋" w:eastAsia="仿宋" w:hAnsi="仿宋"/>
        <w:sz w:val="28"/>
      </w:rPr>
      <w:fldChar w:fldCharType="begin"/>
    </w:r>
    <w:r>
      <w:rPr>
        <w:rStyle w:val="af4"/>
        <w:rFonts w:ascii="仿宋" w:eastAsia="仿宋" w:hAnsi="仿宋"/>
        <w:sz w:val="28"/>
      </w:rPr>
      <w:instrText xml:space="preserve">PAGE  </w:instrText>
    </w:r>
    <w:r>
      <w:rPr>
        <w:rFonts w:ascii="仿宋" w:eastAsia="仿宋" w:hAnsi="仿宋"/>
        <w:sz w:val="28"/>
      </w:rPr>
      <w:fldChar w:fldCharType="separate"/>
    </w:r>
    <w:r w:rsidR="004A6A02">
      <w:rPr>
        <w:rStyle w:val="af4"/>
        <w:rFonts w:ascii="仿宋" w:eastAsia="仿宋" w:hAnsi="仿宋"/>
        <w:noProof/>
        <w:sz w:val="28"/>
      </w:rPr>
      <w:t>2</w:t>
    </w:r>
    <w:r>
      <w:rPr>
        <w:rFonts w:ascii="仿宋" w:eastAsia="仿宋" w:hAnsi="仿宋"/>
        <w:sz w:val="28"/>
      </w:rPr>
      <w:fldChar w:fldCharType="end"/>
    </w:r>
    <w:r>
      <w:rPr>
        <w:rStyle w:val="af4"/>
        <w:rFonts w:ascii="仿宋" w:eastAsia="仿宋" w:hAnsi="仿宋" w:hint="eastAsia"/>
        <w:sz w:val="28"/>
      </w:rPr>
      <w:t>—</w:t>
    </w:r>
    <w:r>
      <w:rPr>
        <w:rStyle w:val="af4"/>
        <w:sz w:val="28"/>
      </w:rPr>
      <w:ptab w:relativeTo="margin" w:alignment="center" w:leader="none"/>
    </w:r>
  </w:p>
  <w:p w:rsidR="00CF7C01" w:rsidRDefault="00CF7C01">
    <w:pPr>
      <w:pStyle w:val="ad"/>
      <w:framePr w:wrap="around" w:vAnchor="text" w:hAnchor="margin" w:xAlign="outside" w:y="1"/>
      <w:rPr>
        <w:rStyle w:val="af4"/>
      </w:rPr>
    </w:pPr>
  </w:p>
  <w:p w:rsidR="00CF7C01" w:rsidRDefault="00CF7C01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C01" w:rsidRDefault="00CF7C01">
    <w:pPr>
      <w:pStyle w:val="ad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C01" w:rsidRDefault="00CF7C0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AC6" w:rsidRDefault="00772AC6">
      <w:r>
        <w:separator/>
      </w:r>
    </w:p>
  </w:footnote>
  <w:footnote w:type="continuationSeparator" w:id="0">
    <w:p w:rsidR="00772AC6" w:rsidRDefault="00772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yYWUwYWM0ODliNzg2MTdhZjk1ZmIzZmQ5YmIyNGIifQ=="/>
  </w:docVars>
  <w:rsids>
    <w:rsidRoot w:val="00E47993"/>
    <w:rsid w:val="00002188"/>
    <w:rsid w:val="000114FF"/>
    <w:rsid w:val="00014004"/>
    <w:rsid w:val="00023B9A"/>
    <w:rsid w:val="00026BE5"/>
    <w:rsid w:val="00027F0B"/>
    <w:rsid w:val="0003072F"/>
    <w:rsid w:val="00032A68"/>
    <w:rsid w:val="00036C0C"/>
    <w:rsid w:val="00045929"/>
    <w:rsid w:val="0005243B"/>
    <w:rsid w:val="00065217"/>
    <w:rsid w:val="00067CF9"/>
    <w:rsid w:val="000755BA"/>
    <w:rsid w:val="00076F72"/>
    <w:rsid w:val="00084E5E"/>
    <w:rsid w:val="00085D77"/>
    <w:rsid w:val="00093D54"/>
    <w:rsid w:val="00094147"/>
    <w:rsid w:val="00096D53"/>
    <w:rsid w:val="000B395C"/>
    <w:rsid w:val="000D11F9"/>
    <w:rsid w:val="000D2780"/>
    <w:rsid w:val="000D3D48"/>
    <w:rsid w:val="000D4594"/>
    <w:rsid w:val="000D6AB5"/>
    <w:rsid w:val="000E5F14"/>
    <w:rsid w:val="001166A3"/>
    <w:rsid w:val="0011677E"/>
    <w:rsid w:val="00124D88"/>
    <w:rsid w:val="00127D20"/>
    <w:rsid w:val="00147EB3"/>
    <w:rsid w:val="0015405C"/>
    <w:rsid w:val="00161B31"/>
    <w:rsid w:val="001638E9"/>
    <w:rsid w:val="0016654D"/>
    <w:rsid w:val="0018073B"/>
    <w:rsid w:val="001A051B"/>
    <w:rsid w:val="001A0E87"/>
    <w:rsid w:val="001A3965"/>
    <w:rsid w:val="001A4A8A"/>
    <w:rsid w:val="001A4C7D"/>
    <w:rsid w:val="001B49AC"/>
    <w:rsid w:val="001B60E5"/>
    <w:rsid w:val="001C22E5"/>
    <w:rsid w:val="001D124F"/>
    <w:rsid w:val="001E452B"/>
    <w:rsid w:val="001E4D0B"/>
    <w:rsid w:val="001E5C69"/>
    <w:rsid w:val="001E7A95"/>
    <w:rsid w:val="001F4204"/>
    <w:rsid w:val="0020163F"/>
    <w:rsid w:val="002043FF"/>
    <w:rsid w:val="00210E34"/>
    <w:rsid w:val="00211C6C"/>
    <w:rsid w:val="002128FB"/>
    <w:rsid w:val="00224785"/>
    <w:rsid w:val="0022638F"/>
    <w:rsid w:val="00235367"/>
    <w:rsid w:val="00236EC9"/>
    <w:rsid w:val="00240539"/>
    <w:rsid w:val="002471F5"/>
    <w:rsid w:val="00255E87"/>
    <w:rsid w:val="00264DAC"/>
    <w:rsid w:val="00266691"/>
    <w:rsid w:val="002765D7"/>
    <w:rsid w:val="00292B97"/>
    <w:rsid w:val="00295A01"/>
    <w:rsid w:val="002A41D0"/>
    <w:rsid w:val="002B109A"/>
    <w:rsid w:val="002B43B5"/>
    <w:rsid w:val="002B695F"/>
    <w:rsid w:val="002C2734"/>
    <w:rsid w:val="002F6438"/>
    <w:rsid w:val="00304A6D"/>
    <w:rsid w:val="00314C97"/>
    <w:rsid w:val="0032026A"/>
    <w:rsid w:val="0032646E"/>
    <w:rsid w:val="00326A00"/>
    <w:rsid w:val="00332944"/>
    <w:rsid w:val="00333576"/>
    <w:rsid w:val="00362AF7"/>
    <w:rsid w:val="00374EDC"/>
    <w:rsid w:val="00384BA5"/>
    <w:rsid w:val="003A58ED"/>
    <w:rsid w:val="003A6E80"/>
    <w:rsid w:val="003B6FF1"/>
    <w:rsid w:val="003B6FF9"/>
    <w:rsid w:val="003C70C6"/>
    <w:rsid w:val="003D40B0"/>
    <w:rsid w:val="003D4F02"/>
    <w:rsid w:val="003E18ED"/>
    <w:rsid w:val="003E5469"/>
    <w:rsid w:val="003F4B21"/>
    <w:rsid w:val="004031E9"/>
    <w:rsid w:val="00405734"/>
    <w:rsid w:val="00412B37"/>
    <w:rsid w:val="00414F4A"/>
    <w:rsid w:val="0041566D"/>
    <w:rsid w:val="004345C2"/>
    <w:rsid w:val="00450C7B"/>
    <w:rsid w:val="004625B3"/>
    <w:rsid w:val="00467291"/>
    <w:rsid w:val="00473984"/>
    <w:rsid w:val="00473A1E"/>
    <w:rsid w:val="00473C33"/>
    <w:rsid w:val="004774CA"/>
    <w:rsid w:val="00480C49"/>
    <w:rsid w:val="00481716"/>
    <w:rsid w:val="00487935"/>
    <w:rsid w:val="00497FE9"/>
    <w:rsid w:val="004A2945"/>
    <w:rsid w:val="004A6A02"/>
    <w:rsid w:val="004C1880"/>
    <w:rsid w:val="004C4A62"/>
    <w:rsid w:val="004C5D80"/>
    <w:rsid w:val="004C7E39"/>
    <w:rsid w:val="004D04AD"/>
    <w:rsid w:val="004D2F37"/>
    <w:rsid w:val="004D482A"/>
    <w:rsid w:val="004D5BFF"/>
    <w:rsid w:val="004D7550"/>
    <w:rsid w:val="004D786C"/>
    <w:rsid w:val="004E4524"/>
    <w:rsid w:val="004E6D90"/>
    <w:rsid w:val="004E7D67"/>
    <w:rsid w:val="004F307C"/>
    <w:rsid w:val="005067CA"/>
    <w:rsid w:val="00511465"/>
    <w:rsid w:val="00521E6E"/>
    <w:rsid w:val="005259B5"/>
    <w:rsid w:val="00531072"/>
    <w:rsid w:val="00531DFD"/>
    <w:rsid w:val="00535F96"/>
    <w:rsid w:val="00552F9E"/>
    <w:rsid w:val="0057215B"/>
    <w:rsid w:val="0059020F"/>
    <w:rsid w:val="00592504"/>
    <w:rsid w:val="005A6A9E"/>
    <w:rsid w:val="005B00DD"/>
    <w:rsid w:val="005B15DC"/>
    <w:rsid w:val="005B5845"/>
    <w:rsid w:val="005B5E5C"/>
    <w:rsid w:val="005C220D"/>
    <w:rsid w:val="005D31D8"/>
    <w:rsid w:val="005F31B8"/>
    <w:rsid w:val="005F7D02"/>
    <w:rsid w:val="00602C12"/>
    <w:rsid w:val="00614792"/>
    <w:rsid w:val="0061540B"/>
    <w:rsid w:val="00622B30"/>
    <w:rsid w:val="006373D5"/>
    <w:rsid w:val="006411C4"/>
    <w:rsid w:val="006452F1"/>
    <w:rsid w:val="0064649A"/>
    <w:rsid w:val="00653DA0"/>
    <w:rsid w:val="00654404"/>
    <w:rsid w:val="00655BDB"/>
    <w:rsid w:val="00660C4C"/>
    <w:rsid w:val="00662662"/>
    <w:rsid w:val="006637E4"/>
    <w:rsid w:val="00690F8E"/>
    <w:rsid w:val="00695046"/>
    <w:rsid w:val="006A688E"/>
    <w:rsid w:val="006B2767"/>
    <w:rsid w:val="006B29B1"/>
    <w:rsid w:val="006C1A76"/>
    <w:rsid w:val="006C1B03"/>
    <w:rsid w:val="006C2D43"/>
    <w:rsid w:val="006D3646"/>
    <w:rsid w:val="006F2F14"/>
    <w:rsid w:val="006F4ECC"/>
    <w:rsid w:val="006F684D"/>
    <w:rsid w:val="00703542"/>
    <w:rsid w:val="00705146"/>
    <w:rsid w:val="00716F6F"/>
    <w:rsid w:val="007270A6"/>
    <w:rsid w:val="00731FCE"/>
    <w:rsid w:val="00734A31"/>
    <w:rsid w:val="00737011"/>
    <w:rsid w:val="0074016A"/>
    <w:rsid w:val="0074167C"/>
    <w:rsid w:val="00743051"/>
    <w:rsid w:val="00750EA1"/>
    <w:rsid w:val="007513CA"/>
    <w:rsid w:val="00755C16"/>
    <w:rsid w:val="00762B74"/>
    <w:rsid w:val="00767256"/>
    <w:rsid w:val="007675E3"/>
    <w:rsid w:val="00772AC6"/>
    <w:rsid w:val="007A617A"/>
    <w:rsid w:val="007A6637"/>
    <w:rsid w:val="007B18E7"/>
    <w:rsid w:val="007B1B3E"/>
    <w:rsid w:val="007B27B5"/>
    <w:rsid w:val="007B3031"/>
    <w:rsid w:val="007B44A2"/>
    <w:rsid w:val="007B63D8"/>
    <w:rsid w:val="007C2928"/>
    <w:rsid w:val="007C34CE"/>
    <w:rsid w:val="007C5DA7"/>
    <w:rsid w:val="007C79D3"/>
    <w:rsid w:val="007D30E3"/>
    <w:rsid w:val="007E00B2"/>
    <w:rsid w:val="007E53F2"/>
    <w:rsid w:val="007E7E2A"/>
    <w:rsid w:val="00803890"/>
    <w:rsid w:val="008057E2"/>
    <w:rsid w:val="00814B3C"/>
    <w:rsid w:val="00822ACE"/>
    <w:rsid w:val="0082641A"/>
    <w:rsid w:val="0082658F"/>
    <w:rsid w:val="008327BC"/>
    <w:rsid w:val="00836F20"/>
    <w:rsid w:val="00841A89"/>
    <w:rsid w:val="00844B6A"/>
    <w:rsid w:val="00850DA4"/>
    <w:rsid w:val="00851043"/>
    <w:rsid w:val="00856C0E"/>
    <w:rsid w:val="00857EF0"/>
    <w:rsid w:val="00860485"/>
    <w:rsid w:val="00866DFB"/>
    <w:rsid w:val="00870E5E"/>
    <w:rsid w:val="00872CB6"/>
    <w:rsid w:val="008A3811"/>
    <w:rsid w:val="008A6DF6"/>
    <w:rsid w:val="008C58BC"/>
    <w:rsid w:val="008E15DE"/>
    <w:rsid w:val="008E1A03"/>
    <w:rsid w:val="008E20F8"/>
    <w:rsid w:val="008F0AD3"/>
    <w:rsid w:val="008F523D"/>
    <w:rsid w:val="009253A1"/>
    <w:rsid w:val="00933636"/>
    <w:rsid w:val="00940C54"/>
    <w:rsid w:val="0094343B"/>
    <w:rsid w:val="00962726"/>
    <w:rsid w:val="009761A4"/>
    <w:rsid w:val="009936F7"/>
    <w:rsid w:val="00994B43"/>
    <w:rsid w:val="009A4544"/>
    <w:rsid w:val="009B6C5F"/>
    <w:rsid w:val="009D3697"/>
    <w:rsid w:val="009D720E"/>
    <w:rsid w:val="009D76BE"/>
    <w:rsid w:val="009E5347"/>
    <w:rsid w:val="009E7533"/>
    <w:rsid w:val="009F4E6D"/>
    <w:rsid w:val="009F5C48"/>
    <w:rsid w:val="00A075EF"/>
    <w:rsid w:val="00A108F6"/>
    <w:rsid w:val="00A13ADA"/>
    <w:rsid w:val="00A15DC7"/>
    <w:rsid w:val="00A17A38"/>
    <w:rsid w:val="00A420E0"/>
    <w:rsid w:val="00A5188A"/>
    <w:rsid w:val="00A52D6F"/>
    <w:rsid w:val="00A56365"/>
    <w:rsid w:val="00A6284D"/>
    <w:rsid w:val="00A62E63"/>
    <w:rsid w:val="00A64143"/>
    <w:rsid w:val="00A65F6D"/>
    <w:rsid w:val="00A71A37"/>
    <w:rsid w:val="00A839DA"/>
    <w:rsid w:val="00A90B56"/>
    <w:rsid w:val="00A96F75"/>
    <w:rsid w:val="00AA270A"/>
    <w:rsid w:val="00AA7619"/>
    <w:rsid w:val="00AB3A19"/>
    <w:rsid w:val="00AB4646"/>
    <w:rsid w:val="00AB7E08"/>
    <w:rsid w:val="00AC1AC2"/>
    <w:rsid w:val="00AD06EC"/>
    <w:rsid w:val="00AD2F96"/>
    <w:rsid w:val="00AD491B"/>
    <w:rsid w:val="00AE11BB"/>
    <w:rsid w:val="00AE3659"/>
    <w:rsid w:val="00AF4DAD"/>
    <w:rsid w:val="00B05254"/>
    <w:rsid w:val="00B24750"/>
    <w:rsid w:val="00B43F6C"/>
    <w:rsid w:val="00B46335"/>
    <w:rsid w:val="00B51CC3"/>
    <w:rsid w:val="00B52128"/>
    <w:rsid w:val="00B650A9"/>
    <w:rsid w:val="00B6579E"/>
    <w:rsid w:val="00B6639D"/>
    <w:rsid w:val="00B70EF9"/>
    <w:rsid w:val="00B80F7D"/>
    <w:rsid w:val="00B810FF"/>
    <w:rsid w:val="00B850AF"/>
    <w:rsid w:val="00B93770"/>
    <w:rsid w:val="00BA129C"/>
    <w:rsid w:val="00BB27C1"/>
    <w:rsid w:val="00BB613E"/>
    <w:rsid w:val="00BC1099"/>
    <w:rsid w:val="00BD10FE"/>
    <w:rsid w:val="00BD4205"/>
    <w:rsid w:val="00BE0966"/>
    <w:rsid w:val="00BE3F84"/>
    <w:rsid w:val="00C018FA"/>
    <w:rsid w:val="00C03E23"/>
    <w:rsid w:val="00C07B12"/>
    <w:rsid w:val="00C13879"/>
    <w:rsid w:val="00C258D0"/>
    <w:rsid w:val="00C2671F"/>
    <w:rsid w:val="00C30C2D"/>
    <w:rsid w:val="00C379DD"/>
    <w:rsid w:val="00C4410B"/>
    <w:rsid w:val="00C52F36"/>
    <w:rsid w:val="00C61121"/>
    <w:rsid w:val="00C632FB"/>
    <w:rsid w:val="00C642FD"/>
    <w:rsid w:val="00C70309"/>
    <w:rsid w:val="00C715C7"/>
    <w:rsid w:val="00C84A31"/>
    <w:rsid w:val="00C87FE7"/>
    <w:rsid w:val="00CB4CC0"/>
    <w:rsid w:val="00CB7581"/>
    <w:rsid w:val="00CC0F29"/>
    <w:rsid w:val="00CD1FEB"/>
    <w:rsid w:val="00CD59A5"/>
    <w:rsid w:val="00CD787D"/>
    <w:rsid w:val="00CE5546"/>
    <w:rsid w:val="00CE7EC3"/>
    <w:rsid w:val="00CF6E23"/>
    <w:rsid w:val="00CF7C01"/>
    <w:rsid w:val="00D040E0"/>
    <w:rsid w:val="00D050B6"/>
    <w:rsid w:val="00D06142"/>
    <w:rsid w:val="00D07DA6"/>
    <w:rsid w:val="00D11AB8"/>
    <w:rsid w:val="00D25E25"/>
    <w:rsid w:val="00D541A4"/>
    <w:rsid w:val="00D678AD"/>
    <w:rsid w:val="00D7732A"/>
    <w:rsid w:val="00D8147D"/>
    <w:rsid w:val="00D921F0"/>
    <w:rsid w:val="00D92738"/>
    <w:rsid w:val="00D9321B"/>
    <w:rsid w:val="00DA20CC"/>
    <w:rsid w:val="00DA7D25"/>
    <w:rsid w:val="00DB5BE7"/>
    <w:rsid w:val="00DB725E"/>
    <w:rsid w:val="00DC1FA0"/>
    <w:rsid w:val="00DC63FF"/>
    <w:rsid w:val="00DD1DF2"/>
    <w:rsid w:val="00DD4BD6"/>
    <w:rsid w:val="00DD63A7"/>
    <w:rsid w:val="00DE6CC2"/>
    <w:rsid w:val="00DF0258"/>
    <w:rsid w:val="00DF1101"/>
    <w:rsid w:val="00DF1533"/>
    <w:rsid w:val="00E15936"/>
    <w:rsid w:val="00E17FD2"/>
    <w:rsid w:val="00E200FE"/>
    <w:rsid w:val="00E22DB4"/>
    <w:rsid w:val="00E244D7"/>
    <w:rsid w:val="00E32291"/>
    <w:rsid w:val="00E357E3"/>
    <w:rsid w:val="00E4453D"/>
    <w:rsid w:val="00E44EDA"/>
    <w:rsid w:val="00E47993"/>
    <w:rsid w:val="00E533B8"/>
    <w:rsid w:val="00E54939"/>
    <w:rsid w:val="00E55721"/>
    <w:rsid w:val="00E57B73"/>
    <w:rsid w:val="00E61D13"/>
    <w:rsid w:val="00E62B0B"/>
    <w:rsid w:val="00E62DD4"/>
    <w:rsid w:val="00E631F4"/>
    <w:rsid w:val="00E74A66"/>
    <w:rsid w:val="00E76363"/>
    <w:rsid w:val="00E837B9"/>
    <w:rsid w:val="00E84071"/>
    <w:rsid w:val="00E8595C"/>
    <w:rsid w:val="00E94EF3"/>
    <w:rsid w:val="00E94FF1"/>
    <w:rsid w:val="00EB35DE"/>
    <w:rsid w:val="00EB680D"/>
    <w:rsid w:val="00EB6A69"/>
    <w:rsid w:val="00EB702F"/>
    <w:rsid w:val="00EC01C7"/>
    <w:rsid w:val="00EC6628"/>
    <w:rsid w:val="00EC6DE7"/>
    <w:rsid w:val="00EC7081"/>
    <w:rsid w:val="00ED7C8D"/>
    <w:rsid w:val="00EE31B7"/>
    <w:rsid w:val="00EF3882"/>
    <w:rsid w:val="00EF494F"/>
    <w:rsid w:val="00F04ACC"/>
    <w:rsid w:val="00F0740D"/>
    <w:rsid w:val="00F10995"/>
    <w:rsid w:val="00F155DA"/>
    <w:rsid w:val="00F24785"/>
    <w:rsid w:val="00F304DD"/>
    <w:rsid w:val="00F3133F"/>
    <w:rsid w:val="00F35834"/>
    <w:rsid w:val="00F6004E"/>
    <w:rsid w:val="00F72C03"/>
    <w:rsid w:val="00F72EF1"/>
    <w:rsid w:val="00F732E5"/>
    <w:rsid w:val="00F74AF7"/>
    <w:rsid w:val="00F84527"/>
    <w:rsid w:val="00F872BE"/>
    <w:rsid w:val="00F97333"/>
    <w:rsid w:val="00FA031F"/>
    <w:rsid w:val="00FA6C62"/>
    <w:rsid w:val="00FB11B4"/>
    <w:rsid w:val="00FB1423"/>
    <w:rsid w:val="00FB66D7"/>
    <w:rsid w:val="00FB7716"/>
    <w:rsid w:val="00FC6172"/>
    <w:rsid w:val="00FD4849"/>
    <w:rsid w:val="00FE18C1"/>
    <w:rsid w:val="00FF2694"/>
    <w:rsid w:val="00FF33BD"/>
    <w:rsid w:val="00FF442F"/>
    <w:rsid w:val="00FF4DF2"/>
    <w:rsid w:val="00FF609A"/>
    <w:rsid w:val="00FF7C63"/>
    <w:rsid w:val="094A361E"/>
    <w:rsid w:val="0C901406"/>
    <w:rsid w:val="0F354522"/>
    <w:rsid w:val="11840759"/>
    <w:rsid w:val="1295467D"/>
    <w:rsid w:val="13CD2B42"/>
    <w:rsid w:val="1426702F"/>
    <w:rsid w:val="18A64D77"/>
    <w:rsid w:val="18B54AB7"/>
    <w:rsid w:val="1AC7506A"/>
    <w:rsid w:val="1C4527C7"/>
    <w:rsid w:val="1F2D1C55"/>
    <w:rsid w:val="224F5389"/>
    <w:rsid w:val="27631BF7"/>
    <w:rsid w:val="31757BC9"/>
    <w:rsid w:val="3C1A7D20"/>
    <w:rsid w:val="3CF253BF"/>
    <w:rsid w:val="3DA908AC"/>
    <w:rsid w:val="419B575C"/>
    <w:rsid w:val="42575E28"/>
    <w:rsid w:val="47AE7FB5"/>
    <w:rsid w:val="47F12B15"/>
    <w:rsid w:val="48BC46B2"/>
    <w:rsid w:val="4BD21933"/>
    <w:rsid w:val="4C9850E1"/>
    <w:rsid w:val="4FDB661F"/>
    <w:rsid w:val="540723CF"/>
    <w:rsid w:val="59BC1723"/>
    <w:rsid w:val="5A2E1939"/>
    <w:rsid w:val="62252D92"/>
    <w:rsid w:val="630265A7"/>
    <w:rsid w:val="645430CA"/>
    <w:rsid w:val="6E6C58B8"/>
    <w:rsid w:val="6E762A48"/>
    <w:rsid w:val="79FC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9B07620-4715-49D1-86E4-E5E1167E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endnote reference" w:qFormat="1"/>
    <w:lsdException w:name="endnote tex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="420"/>
    </w:pPr>
  </w:style>
  <w:style w:type="paragraph" w:styleId="a4">
    <w:name w:val="Document Map"/>
    <w:basedOn w:val="a"/>
    <w:semiHidden/>
    <w:qFormat/>
    <w:pPr>
      <w:shd w:val="clear" w:color="auto" w:fill="000080"/>
    </w:p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qFormat/>
    <w:pPr>
      <w:jc w:val="center"/>
    </w:pPr>
    <w:rPr>
      <w:rFonts w:ascii="方正舒体"/>
      <w:b/>
      <w:color w:val="FF0000"/>
      <w:spacing w:val="80"/>
      <w:sz w:val="96"/>
    </w:rPr>
  </w:style>
  <w:style w:type="paragraph" w:styleId="a8">
    <w:name w:val="Date"/>
    <w:basedOn w:val="a"/>
    <w:next w:val="a"/>
    <w:link w:val="a9"/>
    <w:qFormat/>
    <w:pPr>
      <w:ind w:leftChars="2500" w:left="100"/>
    </w:pPr>
  </w:style>
  <w:style w:type="paragraph" w:styleId="aa">
    <w:name w:val="endnote text"/>
    <w:basedOn w:val="a"/>
    <w:link w:val="ab"/>
    <w:qFormat/>
    <w:pPr>
      <w:snapToGrid w:val="0"/>
      <w:jc w:val="left"/>
    </w:pPr>
  </w:style>
  <w:style w:type="paragraph" w:styleId="ac">
    <w:name w:val="Balloon Text"/>
    <w:basedOn w:val="a"/>
    <w:semiHidden/>
    <w:qFormat/>
    <w:rPr>
      <w:sz w:val="18"/>
      <w:szCs w:val="18"/>
    </w:rPr>
  </w:style>
  <w:style w:type="paragraph" w:styleId="ad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e">
    <w:name w:val="header"/>
    <w:basedOn w:val="a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">
    <w:name w:val="Normal (Web)"/>
    <w:basedOn w:val="a"/>
    <w:qFormat/>
    <w:rPr>
      <w:sz w:val="24"/>
    </w:rPr>
  </w:style>
  <w:style w:type="paragraph" w:styleId="af0">
    <w:name w:val="annotation subject"/>
    <w:basedOn w:val="a5"/>
    <w:next w:val="a5"/>
    <w:link w:val="af1"/>
    <w:autoRedefine/>
    <w:qFormat/>
    <w:rPr>
      <w:b/>
      <w:bCs/>
    </w:rPr>
  </w:style>
  <w:style w:type="table" w:styleId="af2">
    <w:name w:val="Table Grid"/>
    <w:basedOn w:val="a2"/>
    <w:autoRedefine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ndnote reference"/>
    <w:autoRedefine/>
    <w:qFormat/>
    <w:rPr>
      <w:vertAlign w:val="superscript"/>
    </w:rPr>
  </w:style>
  <w:style w:type="character" w:styleId="af4">
    <w:name w:val="page number"/>
    <w:basedOn w:val="a1"/>
    <w:autoRedefine/>
    <w:qFormat/>
  </w:style>
  <w:style w:type="character" w:styleId="af5">
    <w:name w:val="annotation reference"/>
    <w:autoRedefine/>
    <w:qFormat/>
    <w:rPr>
      <w:sz w:val="21"/>
      <w:szCs w:val="21"/>
    </w:rPr>
  </w:style>
  <w:style w:type="character" w:customStyle="1" w:styleId="a9">
    <w:name w:val="日期 字符"/>
    <w:link w:val="a8"/>
    <w:autoRedefine/>
    <w:qFormat/>
    <w:rPr>
      <w:rFonts w:eastAsia="仿宋_GB2312"/>
      <w:kern w:val="2"/>
      <w:sz w:val="32"/>
    </w:rPr>
  </w:style>
  <w:style w:type="paragraph" w:customStyle="1" w:styleId="10">
    <w:name w:val="修订1"/>
    <w:autoRedefine/>
    <w:hidden/>
    <w:uiPriority w:val="99"/>
    <w:unhideWhenUsed/>
    <w:qFormat/>
    <w:rPr>
      <w:rFonts w:eastAsia="仿宋_GB2312"/>
      <w:kern w:val="2"/>
      <w:sz w:val="32"/>
    </w:rPr>
  </w:style>
  <w:style w:type="character" w:customStyle="1" w:styleId="ab">
    <w:name w:val="尾注文本 字符"/>
    <w:link w:val="aa"/>
    <w:autoRedefine/>
    <w:qFormat/>
    <w:rPr>
      <w:rFonts w:eastAsia="仿宋_GB2312"/>
      <w:kern w:val="2"/>
      <w:sz w:val="32"/>
    </w:rPr>
  </w:style>
  <w:style w:type="character" w:customStyle="1" w:styleId="a6">
    <w:name w:val="批注文字 字符"/>
    <w:link w:val="a5"/>
    <w:autoRedefine/>
    <w:qFormat/>
    <w:rPr>
      <w:rFonts w:eastAsia="仿宋_GB2312"/>
      <w:kern w:val="2"/>
      <w:sz w:val="32"/>
    </w:rPr>
  </w:style>
  <w:style w:type="character" w:customStyle="1" w:styleId="af1">
    <w:name w:val="批注主题 字符"/>
    <w:link w:val="af0"/>
    <w:autoRedefine/>
    <w:qFormat/>
    <w:rPr>
      <w:rFonts w:eastAsia="仿宋_GB2312"/>
      <w:b/>
      <w:bCs/>
      <w:kern w:val="2"/>
      <w:sz w:val="32"/>
    </w:rPr>
  </w:style>
  <w:style w:type="table" w:customStyle="1" w:styleId="11">
    <w:name w:val="网格型1"/>
    <w:basedOn w:val="a2"/>
    <w:autoRedefine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1335;&#24072;&#27169;&#26495;\dcwjmbwyh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F1EF1-96E1-4903-904F-517B7442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dcwjmbwyh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creator>张志刚</dc:creator>
  <cp:lastModifiedBy>M L</cp:lastModifiedBy>
  <cp:revision>5</cp:revision>
  <cp:lastPrinted>2024-01-03T01:28:00Z</cp:lastPrinted>
  <dcterms:created xsi:type="dcterms:W3CDTF">2024-04-16T06:52:00Z</dcterms:created>
  <dcterms:modified xsi:type="dcterms:W3CDTF">2024-04-25T03:36:00Z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60014747B0EA451C9A66755923204934_13</vt:lpwstr>
  </property>
</Properties>
</file>