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333" w:rsidRDefault="00AF0333">
      <w:pPr>
        <w:snapToGrid w:val="0"/>
        <w:spacing w:line="240" w:lineRule="atLeast"/>
        <w:jc w:val="left"/>
        <w:rPr>
          <w:rFonts w:ascii="仿宋" w:eastAsia="仿宋" w:hAnsi="仿宋"/>
          <w:b/>
          <w:spacing w:val="4"/>
          <w:szCs w:val="32"/>
        </w:rPr>
      </w:pPr>
    </w:p>
    <w:p w:rsidR="00AF0333" w:rsidRDefault="002B5032">
      <w:pPr>
        <w:snapToGrid w:val="0"/>
        <w:spacing w:line="240" w:lineRule="atLeast"/>
        <w:jc w:val="center"/>
        <w:rPr>
          <w:rFonts w:ascii="楷体" w:eastAsia="楷体" w:hAnsi="楷体"/>
          <w:b/>
          <w:spacing w:val="4"/>
          <w:sz w:val="36"/>
          <w:szCs w:val="36"/>
        </w:rPr>
      </w:pPr>
      <w:r>
        <w:rPr>
          <w:rFonts w:ascii="方正小标宋简体" w:eastAsia="方正小标宋简体" w:hAnsi="仿宋" w:hint="eastAsia"/>
          <w:b/>
          <w:spacing w:val="4"/>
          <w:sz w:val="36"/>
          <w:szCs w:val="36"/>
        </w:rPr>
        <w:t>南京师范大学中北学院合同传阅审批单</w:t>
      </w:r>
      <w:r>
        <w:rPr>
          <w:rFonts w:ascii="方正小标宋简体" w:eastAsia="方正小标宋简体" w:hAnsi="仿宋"/>
          <w:b/>
          <w:spacing w:val="4"/>
          <w:sz w:val="36"/>
          <w:szCs w:val="36"/>
        </w:rPr>
        <w:br/>
      </w:r>
      <w:r>
        <w:rPr>
          <w:rFonts w:ascii="楷体" w:eastAsia="楷体" w:hAnsi="楷体" w:hint="eastAsia"/>
          <w:b/>
          <w:spacing w:val="4"/>
          <w:sz w:val="36"/>
          <w:szCs w:val="36"/>
        </w:rPr>
        <w:t>（培训服务类）</w:t>
      </w:r>
    </w:p>
    <w:p w:rsidR="00AF0333" w:rsidRDefault="002B5032">
      <w:pPr>
        <w:tabs>
          <w:tab w:val="left" w:pos="4253"/>
        </w:tabs>
        <w:snapToGrid w:val="0"/>
        <w:spacing w:line="240" w:lineRule="atLeast"/>
        <w:rPr>
          <w:rFonts w:ascii="仿宋" w:eastAsia="仿宋" w:hAnsi="仿宋"/>
          <w:b/>
          <w:spacing w:val="4"/>
          <w:sz w:val="21"/>
          <w:szCs w:val="21"/>
        </w:rPr>
      </w:pPr>
      <w:r>
        <w:rPr>
          <w:rFonts w:ascii="仿宋" w:eastAsia="仿宋" w:hAnsi="仿宋" w:hint="eastAsia"/>
          <w:b/>
          <w:spacing w:val="4"/>
          <w:sz w:val="21"/>
          <w:szCs w:val="21"/>
        </w:rPr>
        <w:t>送审单位（部门）：</w:t>
      </w:r>
      <w:r>
        <w:rPr>
          <w:rFonts w:ascii="仿宋" w:eastAsia="仿宋" w:hAnsi="仿宋"/>
          <w:b/>
          <w:spacing w:val="4"/>
          <w:sz w:val="21"/>
          <w:szCs w:val="21"/>
        </w:rPr>
        <w:tab/>
      </w:r>
    </w:p>
    <w:tbl>
      <w:tblPr>
        <w:tblStyle w:val="11"/>
        <w:tblW w:w="8330" w:type="dxa"/>
        <w:tblLook w:val="04A0" w:firstRow="1" w:lastRow="0" w:firstColumn="1" w:lastColumn="0" w:noHBand="0" w:noVBand="1"/>
      </w:tblPr>
      <w:tblGrid>
        <w:gridCol w:w="1526"/>
        <w:gridCol w:w="1446"/>
        <w:gridCol w:w="1134"/>
        <w:gridCol w:w="1418"/>
        <w:gridCol w:w="1134"/>
        <w:gridCol w:w="1672"/>
      </w:tblGrid>
      <w:tr w:rsidR="00AF0333">
        <w:trPr>
          <w:trHeight w:val="763"/>
        </w:trPr>
        <w:tc>
          <w:tcPr>
            <w:tcW w:w="1526" w:type="dxa"/>
            <w:vAlign w:val="center"/>
          </w:tcPr>
          <w:p w:rsidR="00AF0333" w:rsidRDefault="002B5032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项目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t>名称</w:t>
            </w:r>
          </w:p>
        </w:tc>
        <w:tc>
          <w:tcPr>
            <w:tcW w:w="6804" w:type="dxa"/>
            <w:gridSpan w:val="5"/>
            <w:vAlign w:val="center"/>
          </w:tcPr>
          <w:p w:rsidR="00AF0333" w:rsidRDefault="00AF0333">
            <w:pPr>
              <w:tabs>
                <w:tab w:val="left" w:pos="1310"/>
                <w:tab w:val="left" w:pos="4253"/>
              </w:tabs>
              <w:snapToGrid w:val="0"/>
              <w:spacing w:line="240" w:lineRule="atLeas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</w:tr>
      <w:tr w:rsidR="00AF0333">
        <w:trPr>
          <w:trHeight w:val="763"/>
        </w:trPr>
        <w:tc>
          <w:tcPr>
            <w:tcW w:w="1526" w:type="dxa"/>
            <w:vAlign w:val="center"/>
          </w:tcPr>
          <w:p w:rsidR="00AF0333" w:rsidRDefault="002B5032">
            <w:pPr>
              <w:tabs>
                <w:tab w:val="left" w:pos="4253"/>
              </w:tabs>
              <w:snapToGrid w:val="0"/>
              <w:spacing w:line="240" w:lineRule="atLeast"/>
              <w:ind w:leftChars="-53" w:left="-167" w:rightChars="-51" w:right="-161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对方单位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br/>
            </w: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名称</w:t>
            </w:r>
          </w:p>
        </w:tc>
        <w:tc>
          <w:tcPr>
            <w:tcW w:w="6804" w:type="dxa"/>
            <w:gridSpan w:val="5"/>
            <w:vAlign w:val="center"/>
          </w:tcPr>
          <w:p w:rsidR="00AF0333" w:rsidRDefault="00AF0333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</w:tr>
      <w:tr w:rsidR="00AF0333">
        <w:trPr>
          <w:trHeight w:val="763"/>
        </w:trPr>
        <w:tc>
          <w:tcPr>
            <w:tcW w:w="1526" w:type="dxa"/>
            <w:vAlign w:val="center"/>
          </w:tcPr>
          <w:p w:rsidR="00AF0333" w:rsidRDefault="002B5032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t>项目经费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br/>
            </w: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（万元）</w:t>
            </w:r>
          </w:p>
        </w:tc>
        <w:tc>
          <w:tcPr>
            <w:tcW w:w="1446" w:type="dxa"/>
            <w:vAlign w:val="center"/>
          </w:tcPr>
          <w:p w:rsidR="00AF0333" w:rsidRDefault="00AF0333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AF0333" w:rsidRDefault="002B5032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t>项目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br/>
              <w:t>负责人</w:t>
            </w:r>
          </w:p>
        </w:tc>
        <w:tc>
          <w:tcPr>
            <w:tcW w:w="1418" w:type="dxa"/>
            <w:vAlign w:val="center"/>
          </w:tcPr>
          <w:p w:rsidR="00AF0333" w:rsidRDefault="00AF0333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AF0333" w:rsidRDefault="002B5032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联系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br/>
            </w: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电话</w:t>
            </w:r>
          </w:p>
        </w:tc>
        <w:tc>
          <w:tcPr>
            <w:tcW w:w="1672" w:type="dxa"/>
            <w:vAlign w:val="center"/>
          </w:tcPr>
          <w:p w:rsidR="00AF0333" w:rsidRDefault="00AF0333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</w:tr>
      <w:tr w:rsidR="00AF0333">
        <w:trPr>
          <w:trHeight w:val="1634"/>
        </w:trPr>
        <w:tc>
          <w:tcPr>
            <w:tcW w:w="1526" w:type="dxa"/>
            <w:vAlign w:val="center"/>
          </w:tcPr>
          <w:p w:rsidR="00AF0333" w:rsidRDefault="002B5032">
            <w:pPr>
              <w:tabs>
                <w:tab w:val="left" w:pos="4253"/>
              </w:tabs>
              <w:snapToGrid w:val="0"/>
              <w:spacing w:line="240" w:lineRule="atLeast"/>
              <w:ind w:leftChars="-53" w:left="-167" w:rightChars="-51" w:right="-161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项目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br/>
            </w: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主要内容</w:t>
            </w:r>
          </w:p>
        </w:tc>
        <w:tc>
          <w:tcPr>
            <w:tcW w:w="6804" w:type="dxa"/>
            <w:gridSpan w:val="5"/>
            <w:vAlign w:val="center"/>
          </w:tcPr>
          <w:p w:rsidR="00AF0333" w:rsidRDefault="00AF0333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AF0333" w:rsidRDefault="00AF0333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AF0333" w:rsidRDefault="00AF0333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AF0333" w:rsidRDefault="00AF0333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AF0333" w:rsidRDefault="002B5032">
            <w:pPr>
              <w:tabs>
                <w:tab w:val="left" w:pos="4253"/>
              </w:tabs>
              <w:snapToGrid w:val="0"/>
              <w:spacing w:line="240" w:lineRule="atLeast"/>
              <w:ind w:firstLineChars="1600" w:firstLine="3422"/>
              <w:jc w:val="left"/>
              <w:rPr>
                <w:rFonts w:ascii="黑体" w:eastAsia="黑体" w:hAnsi="黑体"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经办</w:t>
            </w:r>
            <w:r>
              <w:rPr>
                <w:rFonts w:ascii="黑体" w:eastAsia="黑体" w:hAnsi="黑体"/>
                <w:spacing w:val="4"/>
                <w:sz w:val="21"/>
                <w:szCs w:val="21"/>
              </w:rPr>
              <w:t>人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：    </w:t>
            </w:r>
            <w:r>
              <w:rPr>
                <w:rFonts w:ascii="黑体" w:eastAsia="黑体" w:hAnsi="黑体"/>
                <w:spacing w:val="4"/>
                <w:sz w:val="21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  年  月  日</w:t>
            </w:r>
          </w:p>
          <w:p w:rsidR="00AF0333" w:rsidRDefault="00AF0333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</w:tr>
      <w:tr w:rsidR="00AF0333" w:rsidTr="00317682">
        <w:trPr>
          <w:trHeight w:val="1434"/>
        </w:trPr>
        <w:tc>
          <w:tcPr>
            <w:tcW w:w="1526" w:type="dxa"/>
            <w:vAlign w:val="center"/>
          </w:tcPr>
          <w:p w:rsidR="00AF0333" w:rsidRDefault="002B5032">
            <w:pPr>
              <w:tabs>
                <w:tab w:val="left" w:pos="4253"/>
              </w:tabs>
              <w:snapToGrid w:val="0"/>
              <w:spacing w:line="240" w:lineRule="atLeast"/>
              <w:ind w:leftChars="-53" w:left="-167" w:rightChars="-51" w:right="-161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经费支出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br/>
            </w: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预算</w:t>
            </w:r>
          </w:p>
        </w:tc>
        <w:tc>
          <w:tcPr>
            <w:tcW w:w="6804" w:type="dxa"/>
            <w:gridSpan w:val="5"/>
            <w:vAlign w:val="center"/>
          </w:tcPr>
          <w:p w:rsidR="00AF0333" w:rsidRDefault="00AF0333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AF0333" w:rsidRDefault="00AF0333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AF0333" w:rsidRDefault="00AF0333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AF0333" w:rsidRDefault="002B5032">
            <w:pPr>
              <w:tabs>
                <w:tab w:val="left" w:pos="4253"/>
              </w:tabs>
              <w:snapToGrid w:val="0"/>
              <w:spacing w:line="240" w:lineRule="atLeast"/>
              <w:ind w:firstLineChars="1420" w:firstLine="3037"/>
              <w:jc w:val="left"/>
              <w:rPr>
                <w:rFonts w:ascii="黑体" w:eastAsia="黑体" w:hAnsi="黑体"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>项目负责</w:t>
            </w:r>
            <w:r>
              <w:rPr>
                <w:rFonts w:ascii="黑体" w:eastAsia="黑体" w:hAnsi="黑体"/>
                <w:spacing w:val="4"/>
                <w:sz w:val="21"/>
                <w:szCs w:val="21"/>
              </w:rPr>
              <w:t>人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：    </w:t>
            </w:r>
            <w:r>
              <w:rPr>
                <w:rFonts w:ascii="黑体" w:eastAsia="黑体" w:hAnsi="黑体"/>
                <w:spacing w:val="4"/>
                <w:sz w:val="21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  年  月  日</w:t>
            </w:r>
          </w:p>
          <w:p w:rsidR="00AF0333" w:rsidRDefault="00AF0333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</w:tr>
      <w:tr w:rsidR="00AF0333" w:rsidTr="00317682">
        <w:trPr>
          <w:trHeight w:val="1413"/>
        </w:trPr>
        <w:tc>
          <w:tcPr>
            <w:tcW w:w="1526" w:type="dxa"/>
            <w:vAlign w:val="center"/>
          </w:tcPr>
          <w:p w:rsidR="00AF0333" w:rsidRDefault="002B5032">
            <w:pPr>
              <w:tabs>
                <w:tab w:val="left" w:pos="4253"/>
              </w:tabs>
              <w:snapToGrid w:val="0"/>
              <w:spacing w:line="240" w:lineRule="atLeast"/>
              <w:ind w:leftChars="-53" w:left="-167" w:rightChars="-51" w:right="-161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承办单位</w:t>
            </w:r>
          </w:p>
          <w:p w:rsidR="00AF0333" w:rsidRDefault="002B5032">
            <w:pPr>
              <w:tabs>
                <w:tab w:val="left" w:pos="4253"/>
              </w:tabs>
              <w:snapToGrid w:val="0"/>
              <w:spacing w:line="240" w:lineRule="atLeast"/>
              <w:ind w:leftChars="-53" w:left="-167" w:rightChars="-51" w:right="-161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t>意见</w:t>
            </w:r>
          </w:p>
        </w:tc>
        <w:tc>
          <w:tcPr>
            <w:tcW w:w="6804" w:type="dxa"/>
            <w:gridSpan w:val="5"/>
            <w:vAlign w:val="center"/>
          </w:tcPr>
          <w:p w:rsidR="00AF0333" w:rsidRDefault="00AF0333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AF0333" w:rsidRDefault="00AF0333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AF0333" w:rsidRDefault="00AF0333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AF0333" w:rsidRDefault="002B5032">
            <w:pPr>
              <w:tabs>
                <w:tab w:val="left" w:pos="4253"/>
              </w:tabs>
              <w:snapToGrid w:val="0"/>
              <w:spacing w:line="240" w:lineRule="atLeast"/>
              <w:ind w:firstLineChars="1600" w:firstLine="3422"/>
              <w:jc w:val="left"/>
              <w:rPr>
                <w:rFonts w:ascii="黑体" w:eastAsia="黑体" w:hAnsi="黑体"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负责人：    </w:t>
            </w:r>
            <w:r>
              <w:rPr>
                <w:rFonts w:ascii="黑体" w:eastAsia="黑体" w:hAnsi="黑体"/>
                <w:spacing w:val="4"/>
                <w:sz w:val="21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  年  月  日</w:t>
            </w:r>
          </w:p>
          <w:p w:rsidR="00AF0333" w:rsidRDefault="00AF0333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</w:tr>
      <w:tr w:rsidR="003D5BBB" w:rsidTr="00317682">
        <w:trPr>
          <w:trHeight w:val="1263"/>
        </w:trPr>
        <w:tc>
          <w:tcPr>
            <w:tcW w:w="1526" w:type="dxa"/>
            <w:vAlign w:val="center"/>
          </w:tcPr>
          <w:p w:rsidR="003D5BBB" w:rsidRDefault="003D5BBB" w:rsidP="003D5BBB">
            <w:pPr>
              <w:tabs>
                <w:tab w:val="left" w:pos="4253"/>
              </w:tabs>
              <w:snapToGrid w:val="0"/>
              <w:spacing w:line="240" w:lineRule="atLeast"/>
              <w:ind w:leftChars="-53" w:left="-167" w:rightChars="-51" w:right="-161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科研与社会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br/>
            </w: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合作</w:t>
            </w:r>
            <w:proofErr w:type="gramStart"/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处意见</w:t>
            </w:r>
            <w:proofErr w:type="gramEnd"/>
          </w:p>
        </w:tc>
        <w:tc>
          <w:tcPr>
            <w:tcW w:w="6804" w:type="dxa"/>
            <w:gridSpan w:val="5"/>
            <w:vAlign w:val="center"/>
          </w:tcPr>
          <w:p w:rsidR="003D5BBB" w:rsidRDefault="003D5BBB" w:rsidP="003D5BBB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3D5BBB" w:rsidRPr="00317682" w:rsidRDefault="003D5BBB" w:rsidP="003D5BBB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3D5BBB" w:rsidRDefault="003D5BBB" w:rsidP="003D5BBB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3D5BBB" w:rsidRDefault="003D5BBB" w:rsidP="003D5BBB">
            <w:pPr>
              <w:tabs>
                <w:tab w:val="left" w:pos="4253"/>
              </w:tabs>
              <w:snapToGrid w:val="0"/>
              <w:spacing w:line="240" w:lineRule="atLeast"/>
              <w:ind w:firstLineChars="1600" w:firstLine="3422"/>
              <w:jc w:val="left"/>
              <w:rPr>
                <w:rFonts w:ascii="黑体" w:eastAsia="黑体" w:hAnsi="黑体"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负责人：    </w:t>
            </w:r>
            <w:r>
              <w:rPr>
                <w:rFonts w:ascii="黑体" w:eastAsia="黑体" w:hAnsi="黑体"/>
                <w:spacing w:val="4"/>
                <w:sz w:val="21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  年  月  日</w:t>
            </w:r>
          </w:p>
          <w:p w:rsidR="003D5BBB" w:rsidRDefault="003D5BBB" w:rsidP="003D5BBB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</w:tr>
      <w:tr w:rsidR="00317682" w:rsidTr="00317682">
        <w:trPr>
          <w:trHeight w:val="1297"/>
        </w:trPr>
        <w:tc>
          <w:tcPr>
            <w:tcW w:w="1526" w:type="dxa"/>
            <w:vAlign w:val="center"/>
          </w:tcPr>
          <w:p w:rsidR="00317682" w:rsidRDefault="00317682" w:rsidP="000F4C58">
            <w:pPr>
              <w:tabs>
                <w:tab w:val="left" w:pos="4253"/>
              </w:tabs>
              <w:snapToGrid w:val="0"/>
              <w:spacing w:line="240" w:lineRule="atLeast"/>
              <w:ind w:leftChars="-53" w:left="-167" w:rightChars="-51" w:right="-161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分管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br/>
            </w: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对外培训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br/>
            </w: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院领导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t>意见</w:t>
            </w:r>
          </w:p>
        </w:tc>
        <w:tc>
          <w:tcPr>
            <w:tcW w:w="6804" w:type="dxa"/>
            <w:gridSpan w:val="5"/>
          </w:tcPr>
          <w:p w:rsidR="00317682" w:rsidRDefault="00317682" w:rsidP="00317682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317682" w:rsidRPr="00317682" w:rsidRDefault="00317682" w:rsidP="00317682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317682" w:rsidRDefault="00317682" w:rsidP="00317682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  <w:bookmarkStart w:id="0" w:name="_GoBack"/>
            <w:bookmarkEnd w:id="0"/>
          </w:p>
          <w:p w:rsidR="00317682" w:rsidRDefault="00317682" w:rsidP="00317682">
            <w:pPr>
              <w:tabs>
                <w:tab w:val="left" w:pos="4253"/>
              </w:tabs>
              <w:snapToGrid w:val="0"/>
              <w:spacing w:line="240" w:lineRule="atLeast"/>
              <w:ind w:firstLineChars="2100" w:firstLine="4492"/>
              <w:jc w:val="left"/>
              <w:rPr>
                <w:rFonts w:ascii="黑体" w:eastAsia="黑体" w:hAnsi="黑体"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  </w:t>
            </w:r>
            <w:r>
              <w:rPr>
                <w:rFonts w:ascii="黑体" w:eastAsia="黑体" w:hAnsi="黑体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 年  月  日</w:t>
            </w:r>
          </w:p>
          <w:p w:rsidR="00317682" w:rsidRDefault="00317682" w:rsidP="00317682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</w:tr>
      <w:tr w:rsidR="00317682" w:rsidTr="00317682">
        <w:trPr>
          <w:trHeight w:val="1297"/>
        </w:trPr>
        <w:tc>
          <w:tcPr>
            <w:tcW w:w="1526" w:type="dxa"/>
            <w:vAlign w:val="center"/>
          </w:tcPr>
          <w:p w:rsidR="00317682" w:rsidRDefault="00317682" w:rsidP="00317682">
            <w:pPr>
              <w:tabs>
                <w:tab w:val="left" w:pos="4253"/>
              </w:tabs>
              <w:snapToGrid w:val="0"/>
              <w:spacing w:line="240" w:lineRule="atLeast"/>
              <w:ind w:leftChars="-53" w:left="-167" w:rightChars="-51" w:right="-161"/>
              <w:jc w:val="center"/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分管</w:t>
            </w: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财务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br/>
            </w: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院领导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t>意见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br/>
            </w: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（≥5</w:t>
            </w:r>
            <w:r>
              <w:rPr>
                <w:rFonts w:ascii="黑体" w:eastAsia="黑体" w:hAnsi="黑体"/>
                <w:b/>
                <w:spacing w:val="4"/>
                <w:sz w:val="21"/>
                <w:szCs w:val="21"/>
              </w:rPr>
              <w:t>0</w:t>
            </w: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万元）</w:t>
            </w:r>
          </w:p>
        </w:tc>
        <w:tc>
          <w:tcPr>
            <w:tcW w:w="6804" w:type="dxa"/>
            <w:gridSpan w:val="5"/>
          </w:tcPr>
          <w:p w:rsidR="00317682" w:rsidRDefault="00317682" w:rsidP="00317682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317682" w:rsidRPr="00317682" w:rsidRDefault="00317682" w:rsidP="00317682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317682" w:rsidRDefault="00317682" w:rsidP="00317682">
            <w:pPr>
              <w:tabs>
                <w:tab w:val="left" w:pos="4253"/>
              </w:tabs>
              <w:snapToGrid w:val="0"/>
              <w:spacing w:line="240" w:lineRule="atLeast"/>
              <w:jc w:val="lef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  <w:p w:rsidR="00317682" w:rsidRDefault="00317682" w:rsidP="00317682">
            <w:pPr>
              <w:tabs>
                <w:tab w:val="left" w:pos="4253"/>
              </w:tabs>
              <w:snapToGrid w:val="0"/>
              <w:spacing w:line="240" w:lineRule="atLeast"/>
              <w:ind w:firstLineChars="2100" w:firstLine="4492"/>
              <w:jc w:val="left"/>
              <w:rPr>
                <w:rFonts w:ascii="黑体" w:eastAsia="黑体" w:hAnsi="黑体"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  </w:t>
            </w:r>
            <w:r>
              <w:rPr>
                <w:rFonts w:ascii="黑体" w:eastAsia="黑体" w:hAnsi="黑体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黑体" w:eastAsia="黑体" w:hAnsi="黑体" w:hint="eastAsia"/>
                <w:spacing w:val="4"/>
                <w:sz w:val="21"/>
                <w:szCs w:val="21"/>
              </w:rPr>
              <w:t xml:space="preserve">   年  月  日</w:t>
            </w:r>
          </w:p>
          <w:p w:rsidR="00317682" w:rsidRDefault="00317682" w:rsidP="00317682">
            <w:pPr>
              <w:tabs>
                <w:tab w:val="left" w:pos="4253"/>
              </w:tabs>
              <w:snapToGrid w:val="0"/>
              <w:spacing w:line="240" w:lineRule="atLeast"/>
              <w:jc w:val="center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</w:tr>
      <w:tr w:rsidR="00317682">
        <w:trPr>
          <w:trHeight w:val="1054"/>
        </w:trPr>
        <w:tc>
          <w:tcPr>
            <w:tcW w:w="1526" w:type="dxa"/>
            <w:vAlign w:val="center"/>
          </w:tcPr>
          <w:p w:rsidR="00317682" w:rsidRDefault="00317682" w:rsidP="00317682">
            <w:pPr>
              <w:tabs>
                <w:tab w:val="left" w:pos="4253"/>
              </w:tabs>
              <w:snapToGrid w:val="0"/>
              <w:spacing w:line="240" w:lineRule="atLeast"/>
              <w:ind w:leftChars="-53" w:left="-167" w:rightChars="-51" w:right="-161"/>
              <w:jc w:val="center"/>
              <w:rPr>
                <w:rFonts w:ascii="黑体" w:eastAsia="黑体" w:hAnsi="黑体"/>
                <w:b/>
                <w:spacing w:val="4"/>
                <w:sz w:val="21"/>
                <w:szCs w:val="21"/>
              </w:rPr>
            </w:pPr>
            <w:r>
              <w:rPr>
                <w:rFonts w:ascii="黑体" w:eastAsia="黑体" w:hAnsi="黑体" w:hint="eastAsia"/>
                <w:b/>
                <w:spacing w:val="4"/>
                <w:sz w:val="21"/>
                <w:szCs w:val="21"/>
              </w:rPr>
              <w:t>附件材料</w:t>
            </w:r>
          </w:p>
        </w:tc>
        <w:tc>
          <w:tcPr>
            <w:tcW w:w="6804" w:type="dxa"/>
            <w:gridSpan w:val="5"/>
            <w:vAlign w:val="center"/>
          </w:tcPr>
          <w:p w:rsidR="00317682" w:rsidRDefault="00317682" w:rsidP="00317682">
            <w:pPr>
              <w:tabs>
                <w:tab w:val="left" w:pos="4253"/>
              </w:tabs>
              <w:snapToGrid w:val="0"/>
              <w:spacing w:line="240" w:lineRule="atLeast"/>
              <w:rPr>
                <w:rFonts w:ascii="宋体" w:eastAsia="宋体" w:hAnsi="宋体"/>
                <w:spacing w:val="4"/>
                <w:sz w:val="21"/>
                <w:szCs w:val="21"/>
              </w:rPr>
            </w:pPr>
          </w:p>
        </w:tc>
      </w:tr>
    </w:tbl>
    <w:p w:rsidR="00AF0333" w:rsidRPr="00317682" w:rsidRDefault="00AF0333">
      <w:pPr>
        <w:tabs>
          <w:tab w:val="left" w:pos="4253"/>
        </w:tabs>
        <w:snapToGrid w:val="0"/>
        <w:spacing w:line="240" w:lineRule="atLeast"/>
        <w:rPr>
          <w:w w:val="90"/>
          <w:sz w:val="10"/>
          <w:szCs w:val="10"/>
        </w:rPr>
      </w:pPr>
    </w:p>
    <w:sectPr w:rsidR="00AF0333" w:rsidRPr="00317682">
      <w:footerReference w:type="even" r:id="rId7"/>
      <w:footerReference w:type="first" r:id="rId8"/>
      <w:pgSz w:w="11907" w:h="16840"/>
      <w:pgMar w:top="1440" w:right="1800" w:bottom="1440" w:left="1800" w:header="680" w:footer="1134" w:gutter="0"/>
      <w:cols w:space="72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2BD" w:rsidRDefault="00B852BD">
      <w:r>
        <w:separator/>
      </w:r>
    </w:p>
    <w:p w:rsidR="00B852BD" w:rsidRDefault="00B852BD"/>
  </w:endnote>
  <w:endnote w:type="continuationSeparator" w:id="0">
    <w:p w:rsidR="00B852BD" w:rsidRDefault="00B852BD">
      <w:r>
        <w:continuationSeparator/>
      </w:r>
    </w:p>
    <w:p w:rsidR="00B852BD" w:rsidRDefault="00B852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舒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333" w:rsidRDefault="002B5032">
    <w:pPr>
      <w:pStyle w:val="ad"/>
      <w:framePr w:wrap="around" w:vAnchor="text" w:hAnchor="margin" w:xAlign="outside" w:y="1"/>
      <w:ind w:firstLineChars="1350" w:firstLine="3780"/>
      <w:rPr>
        <w:rStyle w:val="af4"/>
        <w:sz w:val="28"/>
      </w:rPr>
    </w:pPr>
    <w:r>
      <w:rPr>
        <w:rStyle w:val="af4"/>
        <w:rFonts w:ascii="仿宋" w:eastAsia="仿宋" w:hAnsi="仿宋" w:hint="eastAsia"/>
        <w:sz w:val="28"/>
      </w:rPr>
      <w:t>—</w:t>
    </w:r>
    <w:r>
      <w:rPr>
        <w:rFonts w:ascii="仿宋" w:eastAsia="仿宋" w:hAnsi="仿宋"/>
        <w:sz w:val="28"/>
      </w:rPr>
      <w:fldChar w:fldCharType="begin"/>
    </w:r>
    <w:r>
      <w:rPr>
        <w:rStyle w:val="af4"/>
        <w:rFonts w:ascii="仿宋" w:eastAsia="仿宋" w:hAnsi="仿宋"/>
        <w:sz w:val="28"/>
      </w:rPr>
      <w:instrText xml:space="preserve">PAGE  </w:instrText>
    </w:r>
    <w:r>
      <w:rPr>
        <w:rFonts w:ascii="仿宋" w:eastAsia="仿宋" w:hAnsi="仿宋"/>
        <w:sz w:val="28"/>
      </w:rPr>
      <w:fldChar w:fldCharType="separate"/>
    </w:r>
    <w:r w:rsidR="00317682">
      <w:rPr>
        <w:rStyle w:val="af4"/>
        <w:rFonts w:ascii="仿宋" w:eastAsia="仿宋" w:hAnsi="仿宋"/>
        <w:noProof/>
        <w:sz w:val="28"/>
      </w:rPr>
      <w:t>2</w:t>
    </w:r>
    <w:r>
      <w:rPr>
        <w:rFonts w:ascii="仿宋" w:eastAsia="仿宋" w:hAnsi="仿宋"/>
        <w:sz w:val="28"/>
      </w:rPr>
      <w:fldChar w:fldCharType="end"/>
    </w:r>
    <w:r>
      <w:rPr>
        <w:rStyle w:val="af4"/>
        <w:rFonts w:ascii="仿宋" w:eastAsia="仿宋" w:hAnsi="仿宋" w:hint="eastAsia"/>
        <w:sz w:val="28"/>
      </w:rPr>
      <w:t>—</w:t>
    </w:r>
    <w:r>
      <w:rPr>
        <w:rStyle w:val="af4"/>
        <w:sz w:val="28"/>
      </w:rPr>
      <w:ptab w:relativeTo="margin" w:alignment="center" w:leader="none"/>
    </w:r>
  </w:p>
  <w:p w:rsidR="00AF0333" w:rsidRDefault="00AF0333">
    <w:pPr>
      <w:pStyle w:val="ad"/>
      <w:framePr w:wrap="around" w:vAnchor="text" w:hAnchor="margin" w:xAlign="outside" w:y="1"/>
      <w:rPr>
        <w:rStyle w:val="af4"/>
      </w:rPr>
    </w:pPr>
  </w:p>
  <w:p w:rsidR="00AF0333" w:rsidRDefault="00AF0333">
    <w:pPr>
      <w:pStyle w:val="ad"/>
      <w:ind w:right="360" w:firstLine="360"/>
    </w:pPr>
  </w:p>
  <w:p w:rsidR="00000000" w:rsidRDefault="00B852BD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333" w:rsidRDefault="00AF0333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2BD" w:rsidRDefault="00B852BD">
      <w:r>
        <w:separator/>
      </w:r>
    </w:p>
    <w:p w:rsidR="00B852BD" w:rsidRDefault="00B852BD"/>
  </w:footnote>
  <w:footnote w:type="continuationSeparator" w:id="0">
    <w:p w:rsidR="00B852BD" w:rsidRDefault="00B852BD">
      <w:r>
        <w:continuationSeparator/>
      </w:r>
    </w:p>
    <w:p w:rsidR="00B852BD" w:rsidRDefault="00B852B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evenAndOddHeaders/>
  <w:drawingGridHorizontalSpacing w:val="158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EyYWUwYWM0ODliNzg2MTdhZjk1ZmIzZmQ5YmIyNGIifQ=="/>
  </w:docVars>
  <w:rsids>
    <w:rsidRoot w:val="00E47993"/>
    <w:rsid w:val="00002188"/>
    <w:rsid w:val="000114FF"/>
    <w:rsid w:val="00014004"/>
    <w:rsid w:val="00023B9A"/>
    <w:rsid w:val="00026BE5"/>
    <w:rsid w:val="00027F0B"/>
    <w:rsid w:val="0003072F"/>
    <w:rsid w:val="00032A68"/>
    <w:rsid w:val="00036C0C"/>
    <w:rsid w:val="00045929"/>
    <w:rsid w:val="0005243B"/>
    <w:rsid w:val="00065217"/>
    <w:rsid w:val="00067CF9"/>
    <w:rsid w:val="000755BA"/>
    <w:rsid w:val="00076F72"/>
    <w:rsid w:val="00084E5E"/>
    <w:rsid w:val="00085D77"/>
    <w:rsid w:val="00093D54"/>
    <w:rsid w:val="00094147"/>
    <w:rsid w:val="00096D53"/>
    <w:rsid w:val="000B395C"/>
    <w:rsid w:val="000D11F9"/>
    <w:rsid w:val="000D2780"/>
    <w:rsid w:val="000D3D48"/>
    <w:rsid w:val="000D4594"/>
    <w:rsid w:val="000D6AB5"/>
    <w:rsid w:val="000E5F14"/>
    <w:rsid w:val="000F4C58"/>
    <w:rsid w:val="001166A3"/>
    <w:rsid w:val="0011677E"/>
    <w:rsid w:val="00124D88"/>
    <w:rsid w:val="00127D20"/>
    <w:rsid w:val="00147EB3"/>
    <w:rsid w:val="0015405C"/>
    <w:rsid w:val="00161B31"/>
    <w:rsid w:val="001638E9"/>
    <w:rsid w:val="0016654D"/>
    <w:rsid w:val="0018073B"/>
    <w:rsid w:val="001A051B"/>
    <w:rsid w:val="001A0E87"/>
    <w:rsid w:val="001A3965"/>
    <w:rsid w:val="001A4A8A"/>
    <w:rsid w:val="001A4C7D"/>
    <w:rsid w:val="001B49AC"/>
    <w:rsid w:val="001B60E5"/>
    <w:rsid w:val="001C22E5"/>
    <w:rsid w:val="001D124F"/>
    <w:rsid w:val="001D5C2E"/>
    <w:rsid w:val="001E452B"/>
    <w:rsid w:val="001E4D0B"/>
    <w:rsid w:val="001E5C69"/>
    <w:rsid w:val="001E7A95"/>
    <w:rsid w:val="001F4204"/>
    <w:rsid w:val="0020163F"/>
    <w:rsid w:val="002043FF"/>
    <w:rsid w:val="00210E34"/>
    <w:rsid w:val="00211C6C"/>
    <w:rsid w:val="002128FB"/>
    <w:rsid w:val="00224785"/>
    <w:rsid w:val="0022638F"/>
    <w:rsid w:val="00235367"/>
    <w:rsid w:val="00236EC9"/>
    <w:rsid w:val="00240539"/>
    <w:rsid w:val="002471F5"/>
    <w:rsid w:val="00255E87"/>
    <w:rsid w:val="00264DAC"/>
    <w:rsid w:val="00266691"/>
    <w:rsid w:val="002765D7"/>
    <w:rsid w:val="00292B97"/>
    <w:rsid w:val="00295A01"/>
    <w:rsid w:val="002A41D0"/>
    <w:rsid w:val="002B109A"/>
    <w:rsid w:val="002B43B5"/>
    <w:rsid w:val="002B5032"/>
    <w:rsid w:val="002B695F"/>
    <w:rsid w:val="002C2734"/>
    <w:rsid w:val="002F6438"/>
    <w:rsid w:val="00304A6D"/>
    <w:rsid w:val="00314C97"/>
    <w:rsid w:val="00317682"/>
    <w:rsid w:val="0032026A"/>
    <w:rsid w:val="0032646E"/>
    <w:rsid w:val="00326A00"/>
    <w:rsid w:val="00332944"/>
    <w:rsid w:val="00333576"/>
    <w:rsid w:val="00362AF7"/>
    <w:rsid w:val="00374EDC"/>
    <w:rsid w:val="00384BA5"/>
    <w:rsid w:val="003A58ED"/>
    <w:rsid w:val="003A6E80"/>
    <w:rsid w:val="003B6FF1"/>
    <w:rsid w:val="003B6FF9"/>
    <w:rsid w:val="003C70C6"/>
    <w:rsid w:val="003D40B0"/>
    <w:rsid w:val="003D4F02"/>
    <w:rsid w:val="003D5BBB"/>
    <w:rsid w:val="003E18ED"/>
    <w:rsid w:val="003E5469"/>
    <w:rsid w:val="003F4B21"/>
    <w:rsid w:val="004031E9"/>
    <w:rsid w:val="00405734"/>
    <w:rsid w:val="00412B37"/>
    <w:rsid w:val="00414F4A"/>
    <w:rsid w:val="0041566D"/>
    <w:rsid w:val="004345C2"/>
    <w:rsid w:val="00450C7B"/>
    <w:rsid w:val="004625B3"/>
    <w:rsid w:val="00467291"/>
    <w:rsid w:val="00473984"/>
    <w:rsid w:val="00473A1E"/>
    <w:rsid w:val="00473C33"/>
    <w:rsid w:val="004774CA"/>
    <w:rsid w:val="00481716"/>
    <w:rsid w:val="00487935"/>
    <w:rsid w:val="00497FE9"/>
    <w:rsid w:val="004A2945"/>
    <w:rsid w:val="004C1880"/>
    <w:rsid w:val="004C4A62"/>
    <w:rsid w:val="004C5D80"/>
    <w:rsid w:val="004C7E39"/>
    <w:rsid w:val="004D04AD"/>
    <w:rsid w:val="004D2F37"/>
    <w:rsid w:val="004D482A"/>
    <w:rsid w:val="004D5BFF"/>
    <w:rsid w:val="004D7550"/>
    <w:rsid w:val="004D786C"/>
    <w:rsid w:val="004E4524"/>
    <w:rsid w:val="004E6D90"/>
    <w:rsid w:val="004E7D67"/>
    <w:rsid w:val="004F307C"/>
    <w:rsid w:val="005067CA"/>
    <w:rsid w:val="00511465"/>
    <w:rsid w:val="00521E6E"/>
    <w:rsid w:val="005259B5"/>
    <w:rsid w:val="00531072"/>
    <w:rsid w:val="00531DFD"/>
    <w:rsid w:val="00535F96"/>
    <w:rsid w:val="00552F9E"/>
    <w:rsid w:val="0057215B"/>
    <w:rsid w:val="0059020F"/>
    <w:rsid w:val="00592504"/>
    <w:rsid w:val="005A6A9E"/>
    <w:rsid w:val="005B00DD"/>
    <w:rsid w:val="005B15DC"/>
    <w:rsid w:val="005B5845"/>
    <w:rsid w:val="005B5E5C"/>
    <w:rsid w:val="005C220D"/>
    <w:rsid w:val="005D31D8"/>
    <w:rsid w:val="005F31B8"/>
    <w:rsid w:val="005F7D02"/>
    <w:rsid w:val="00602C12"/>
    <w:rsid w:val="00614792"/>
    <w:rsid w:val="0061540B"/>
    <w:rsid w:val="00622B30"/>
    <w:rsid w:val="006373D5"/>
    <w:rsid w:val="006411C4"/>
    <w:rsid w:val="006452F1"/>
    <w:rsid w:val="0064649A"/>
    <w:rsid w:val="00653DA0"/>
    <w:rsid w:val="00654404"/>
    <w:rsid w:val="00655BDB"/>
    <w:rsid w:val="00660C4C"/>
    <w:rsid w:val="00662662"/>
    <w:rsid w:val="006637E4"/>
    <w:rsid w:val="00690F8E"/>
    <w:rsid w:val="00695046"/>
    <w:rsid w:val="006A688E"/>
    <w:rsid w:val="006B2767"/>
    <w:rsid w:val="006B29B1"/>
    <w:rsid w:val="006C1A76"/>
    <w:rsid w:val="006C1B03"/>
    <w:rsid w:val="006C2D43"/>
    <w:rsid w:val="006D3646"/>
    <w:rsid w:val="006F2F14"/>
    <w:rsid w:val="006F4ECC"/>
    <w:rsid w:val="006F684D"/>
    <w:rsid w:val="00703542"/>
    <w:rsid w:val="00705146"/>
    <w:rsid w:val="00716F6F"/>
    <w:rsid w:val="007270A6"/>
    <w:rsid w:val="00731FCE"/>
    <w:rsid w:val="00734A31"/>
    <w:rsid w:val="00737011"/>
    <w:rsid w:val="0074016A"/>
    <w:rsid w:val="0074167C"/>
    <w:rsid w:val="00743051"/>
    <w:rsid w:val="00750EA1"/>
    <w:rsid w:val="007513CA"/>
    <w:rsid w:val="00755C16"/>
    <w:rsid w:val="00762B74"/>
    <w:rsid w:val="00767256"/>
    <w:rsid w:val="007675E3"/>
    <w:rsid w:val="007A617A"/>
    <w:rsid w:val="007A6637"/>
    <w:rsid w:val="007B18E7"/>
    <w:rsid w:val="007B1B3E"/>
    <w:rsid w:val="007B27B5"/>
    <w:rsid w:val="007B3031"/>
    <w:rsid w:val="007B44A2"/>
    <w:rsid w:val="007B63D8"/>
    <w:rsid w:val="007C2928"/>
    <w:rsid w:val="007C34CE"/>
    <w:rsid w:val="007C5DA7"/>
    <w:rsid w:val="007C79D3"/>
    <w:rsid w:val="007D30E3"/>
    <w:rsid w:val="007E00B2"/>
    <w:rsid w:val="007E53F2"/>
    <w:rsid w:val="007E7E2A"/>
    <w:rsid w:val="00803890"/>
    <w:rsid w:val="008057E2"/>
    <w:rsid w:val="00814B3C"/>
    <w:rsid w:val="00822ACE"/>
    <w:rsid w:val="0082641A"/>
    <w:rsid w:val="0082658F"/>
    <w:rsid w:val="008327BC"/>
    <w:rsid w:val="00836F20"/>
    <w:rsid w:val="00841A89"/>
    <w:rsid w:val="00844B6A"/>
    <w:rsid w:val="00850DA4"/>
    <w:rsid w:val="00851043"/>
    <w:rsid w:val="00856C0E"/>
    <w:rsid w:val="00857EF0"/>
    <w:rsid w:val="00860485"/>
    <w:rsid w:val="00866DFB"/>
    <w:rsid w:val="00870E5E"/>
    <w:rsid w:val="00872CB6"/>
    <w:rsid w:val="008A3811"/>
    <w:rsid w:val="008A6DF6"/>
    <w:rsid w:val="008C58BC"/>
    <w:rsid w:val="008E15DE"/>
    <w:rsid w:val="008E1A03"/>
    <w:rsid w:val="008E20F8"/>
    <w:rsid w:val="008F0AD3"/>
    <w:rsid w:val="008F523D"/>
    <w:rsid w:val="009253A1"/>
    <w:rsid w:val="00933636"/>
    <w:rsid w:val="00940C54"/>
    <w:rsid w:val="0094343B"/>
    <w:rsid w:val="00962726"/>
    <w:rsid w:val="009761A4"/>
    <w:rsid w:val="009936F7"/>
    <w:rsid w:val="00994B43"/>
    <w:rsid w:val="009A4544"/>
    <w:rsid w:val="009B6C5F"/>
    <w:rsid w:val="009D3697"/>
    <w:rsid w:val="009D720E"/>
    <w:rsid w:val="009D76BE"/>
    <w:rsid w:val="009E5347"/>
    <w:rsid w:val="009E7533"/>
    <w:rsid w:val="009F4E6D"/>
    <w:rsid w:val="009F5C48"/>
    <w:rsid w:val="00A075EF"/>
    <w:rsid w:val="00A108F6"/>
    <w:rsid w:val="00A13ADA"/>
    <w:rsid w:val="00A15DC7"/>
    <w:rsid w:val="00A17A38"/>
    <w:rsid w:val="00A420E0"/>
    <w:rsid w:val="00A52D6F"/>
    <w:rsid w:val="00A56365"/>
    <w:rsid w:val="00A6284D"/>
    <w:rsid w:val="00A62E63"/>
    <w:rsid w:val="00A64143"/>
    <w:rsid w:val="00A65F6D"/>
    <w:rsid w:val="00A71A37"/>
    <w:rsid w:val="00A839DA"/>
    <w:rsid w:val="00A90B56"/>
    <w:rsid w:val="00A96F75"/>
    <w:rsid w:val="00AA270A"/>
    <w:rsid w:val="00AA7619"/>
    <w:rsid w:val="00AB3A19"/>
    <w:rsid w:val="00AB4646"/>
    <w:rsid w:val="00AB7E08"/>
    <w:rsid w:val="00AC1AC2"/>
    <w:rsid w:val="00AD06EC"/>
    <w:rsid w:val="00AD2F96"/>
    <w:rsid w:val="00AD491B"/>
    <w:rsid w:val="00AE11BB"/>
    <w:rsid w:val="00AE3659"/>
    <w:rsid w:val="00AF0333"/>
    <w:rsid w:val="00AF4DAD"/>
    <w:rsid w:val="00B05254"/>
    <w:rsid w:val="00B24750"/>
    <w:rsid w:val="00B43F6C"/>
    <w:rsid w:val="00B46335"/>
    <w:rsid w:val="00B51CC3"/>
    <w:rsid w:val="00B52128"/>
    <w:rsid w:val="00B650A9"/>
    <w:rsid w:val="00B6579E"/>
    <w:rsid w:val="00B6639D"/>
    <w:rsid w:val="00B70EF9"/>
    <w:rsid w:val="00B80F7D"/>
    <w:rsid w:val="00B810FF"/>
    <w:rsid w:val="00B850AF"/>
    <w:rsid w:val="00B852BD"/>
    <w:rsid w:val="00B93770"/>
    <w:rsid w:val="00BA129C"/>
    <w:rsid w:val="00BB27C1"/>
    <w:rsid w:val="00BB613E"/>
    <w:rsid w:val="00BC1099"/>
    <w:rsid w:val="00BD10FE"/>
    <w:rsid w:val="00BD4205"/>
    <w:rsid w:val="00BE0966"/>
    <w:rsid w:val="00BE3F84"/>
    <w:rsid w:val="00C018FA"/>
    <w:rsid w:val="00C03E23"/>
    <w:rsid w:val="00C07B12"/>
    <w:rsid w:val="00C13879"/>
    <w:rsid w:val="00C258D0"/>
    <w:rsid w:val="00C2671F"/>
    <w:rsid w:val="00C30C2D"/>
    <w:rsid w:val="00C379DD"/>
    <w:rsid w:val="00C4410B"/>
    <w:rsid w:val="00C52F36"/>
    <w:rsid w:val="00C61121"/>
    <w:rsid w:val="00C632FB"/>
    <w:rsid w:val="00C642FD"/>
    <w:rsid w:val="00C70309"/>
    <w:rsid w:val="00C715C7"/>
    <w:rsid w:val="00C84A31"/>
    <w:rsid w:val="00C87FE7"/>
    <w:rsid w:val="00CB4CC0"/>
    <w:rsid w:val="00CC0F29"/>
    <w:rsid w:val="00CD1FEB"/>
    <w:rsid w:val="00CD59A5"/>
    <w:rsid w:val="00CD787D"/>
    <w:rsid w:val="00CE5546"/>
    <w:rsid w:val="00CE7EC3"/>
    <w:rsid w:val="00CF6E23"/>
    <w:rsid w:val="00D040E0"/>
    <w:rsid w:val="00D050B6"/>
    <w:rsid w:val="00D06142"/>
    <w:rsid w:val="00D07DA6"/>
    <w:rsid w:val="00D11AB8"/>
    <w:rsid w:val="00D25E25"/>
    <w:rsid w:val="00D541A4"/>
    <w:rsid w:val="00D678AD"/>
    <w:rsid w:val="00D7732A"/>
    <w:rsid w:val="00D8147D"/>
    <w:rsid w:val="00D921F0"/>
    <w:rsid w:val="00D92738"/>
    <w:rsid w:val="00D9321B"/>
    <w:rsid w:val="00DA20CC"/>
    <w:rsid w:val="00DA7D25"/>
    <w:rsid w:val="00DB5BE7"/>
    <w:rsid w:val="00DB725E"/>
    <w:rsid w:val="00DC1FA0"/>
    <w:rsid w:val="00DC63FF"/>
    <w:rsid w:val="00DD1DF2"/>
    <w:rsid w:val="00DD4BD6"/>
    <w:rsid w:val="00DD63A7"/>
    <w:rsid w:val="00DE6CC2"/>
    <w:rsid w:val="00DF0258"/>
    <w:rsid w:val="00DF1101"/>
    <w:rsid w:val="00DF1533"/>
    <w:rsid w:val="00E15936"/>
    <w:rsid w:val="00E17FD2"/>
    <w:rsid w:val="00E200FE"/>
    <w:rsid w:val="00E22DB4"/>
    <w:rsid w:val="00E244D7"/>
    <w:rsid w:val="00E32291"/>
    <w:rsid w:val="00E357E3"/>
    <w:rsid w:val="00E4453D"/>
    <w:rsid w:val="00E44EDA"/>
    <w:rsid w:val="00E47993"/>
    <w:rsid w:val="00E533B8"/>
    <w:rsid w:val="00E54939"/>
    <w:rsid w:val="00E55721"/>
    <w:rsid w:val="00E57B73"/>
    <w:rsid w:val="00E61D13"/>
    <w:rsid w:val="00E62B0B"/>
    <w:rsid w:val="00E631F4"/>
    <w:rsid w:val="00E74A66"/>
    <w:rsid w:val="00E76363"/>
    <w:rsid w:val="00E837B9"/>
    <w:rsid w:val="00E84071"/>
    <w:rsid w:val="00E8595C"/>
    <w:rsid w:val="00E94EF3"/>
    <w:rsid w:val="00E94FF1"/>
    <w:rsid w:val="00EB35DE"/>
    <w:rsid w:val="00EB680D"/>
    <w:rsid w:val="00EB6A69"/>
    <w:rsid w:val="00EB702F"/>
    <w:rsid w:val="00EC01C7"/>
    <w:rsid w:val="00EC6628"/>
    <w:rsid w:val="00EC6DE7"/>
    <w:rsid w:val="00EC7081"/>
    <w:rsid w:val="00ED7C8D"/>
    <w:rsid w:val="00EE31B7"/>
    <w:rsid w:val="00EF3882"/>
    <w:rsid w:val="00F04ACC"/>
    <w:rsid w:val="00F0740D"/>
    <w:rsid w:val="00F10995"/>
    <w:rsid w:val="00F155DA"/>
    <w:rsid w:val="00F24785"/>
    <w:rsid w:val="00F304DD"/>
    <w:rsid w:val="00F3133F"/>
    <w:rsid w:val="00F35834"/>
    <w:rsid w:val="00F6004E"/>
    <w:rsid w:val="00F72C03"/>
    <w:rsid w:val="00F72EF1"/>
    <w:rsid w:val="00F732E5"/>
    <w:rsid w:val="00F74AF7"/>
    <w:rsid w:val="00F84527"/>
    <w:rsid w:val="00F872BE"/>
    <w:rsid w:val="00F97333"/>
    <w:rsid w:val="00FA031F"/>
    <w:rsid w:val="00FA6C62"/>
    <w:rsid w:val="00FB11B4"/>
    <w:rsid w:val="00FB1423"/>
    <w:rsid w:val="00FB66D7"/>
    <w:rsid w:val="00FB7716"/>
    <w:rsid w:val="00FC6172"/>
    <w:rsid w:val="00FD4849"/>
    <w:rsid w:val="00FE18C1"/>
    <w:rsid w:val="00FF2694"/>
    <w:rsid w:val="00FF33BD"/>
    <w:rsid w:val="00FF442F"/>
    <w:rsid w:val="00FF4DF2"/>
    <w:rsid w:val="00FF609A"/>
    <w:rsid w:val="00FF7C63"/>
    <w:rsid w:val="094A361E"/>
    <w:rsid w:val="0C901406"/>
    <w:rsid w:val="0F354522"/>
    <w:rsid w:val="11840759"/>
    <w:rsid w:val="1295467D"/>
    <w:rsid w:val="13CD2B42"/>
    <w:rsid w:val="1426702F"/>
    <w:rsid w:val="18A64D77"/>
    <w:rsid w:val="18B54AB7"/>
    <w:rsid w:val="1AC7506A"/>
    <w:rsid w:val="1C4527C7"/>
    <w:rsid w:val="1F2D1C55"/>
    <w:rsid w:val="224F5389"/>
    <w:rsid w:val="27631BF7"/>
    <w:rsid w:val="31757BC9"/>
    <w:rsid w:val="3C1A7D20"/>
    <w:rsid w:val="3CF253BF"/>
    <w:rsid w:val="3DA908AC"/>
    <w:rsid w:val="419B575C"/>
    <w:rsid w:val="42575E28"/>
    <w:rsid w:val="47AE7FB5"/>
    <w:rsid w:val="47F12B15"/>
    <w:rsid w:val="48BC46B2"/>
    <w:rsid w:val="4BD21933"/>
    <w:rsid w:val="4C9850E1"/>
    <w:rsid w:val="4FDB661F"/>
    <w:rsid w:val="52CA5AE0"/>
    <w:rsid w:val="540723CF"/>
    <w:rsid w:val="59BC1723"/>
    <w:rsid w:val="5A2E1939"/>
    <w:rsid w:val="62252D92"/>
    <w:rsid w:val="630265A7"/>
    <w:rsid w:val="645430CA"/>
    <w:rsid w:val="6E6C58B8"/>
    <w:rsid w:val="79FC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2E0E56"/>
  <w15:docId w15:val="{D3A26B52-9CEA-4F30-A070-9D4C6865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endnote reference" w:qFormat="1"/>
    <w:lsdException w:name="endnote text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Date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eastAsia="仿宋_GB2312"/>
      <w:kern w:val="2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120" w:after="120"/>
      <w:outlineLvl w:val="0"/>
    </w:pPr>
    <w:rPr>
      <w:rFonts w:eastAsia="黑体"/>
      <w:kern w:val="36"/>
      <w:sz w:val="36"/>
    </w:rPr>
  </w:style>
  <w:style w:type="paragraph" w:styleId="2">
    <w:name w:val="heading 2"/>
    <w:basedOn w:val="a"/>
    <w:next w:val="a0"/>
    <w:qFormat/>
    <w:pPr>
      <w:adjustRightInd w:val="0"/>
      <w:spacing w:before="60" w:after="60"/>
      <w:outlineLvl w:val="1"/>
    </w:pPr>
    <w:rPr>
      <w:rFonts w:ascii="Arial" w:eastAsia="黑体" w:hAnsi="Arial"/>
    </w:rPr>
  </w:style>
  <w:style w:type="paragraph" w:styleId="3">
    <w:name w:val="heading 3"/>
    <w:basedOn w:val="a"/>
    <w:next w:val="a0"/>
    <w:qFormat/>
    <w:pPr>
      <w:adjustRightInd w:val="0"/>
      <w:spacing w:before="60" w:after="60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pPr>
      <w:ind w:firstLine="420"/>
    </w:pPr>
  </w:style>
  <w:style w:type="paragraph" w:styleId="a4">
    <w:name w:val="Document Map"/>
    <w:basedOn w:val="a"/>
    <w:semiHidden/>
    <w:qFormat/>
    <w:pPr>
      <w:shd w:val="clear" w:color="auto" w:fill="000080"/>
    </w:pPr>
  </w:style>
  <w:style w:type="paragraph" w:styleId="a5">
    <w:name w:val="annotation text"/>
    <w:basedOn w:val="a"/>
    <w:link w:val="a6"/>
    <w:qFormat/>
    <w:pPr>
      <w:jc w:val="left"/>
    </w:pPr>
  </w:style>
  <w:style w:type="paragraph" w:styleId="a7">
    <w:name w:val="Body Text"/>
    <w:basedOn w:val="a"/>
    <w:qFormat/>
    <w:pPr>
      <w:jc w:val="center"/>
    </w:pPr>
    <w:rPr>
      <w:rFonts w:ascii="方正舒体"/>
      <w:b/>
      <w:color w:val="FF0000"/>
      <w:spacing w:val="80"/>
      <w:sz w:val="96"/>
    </w:rPr>
  </w:style>
  <w:style w:type="paragraph" w:styleId="a8">
    <w:name w:val="Date"/>
    <w:basedOn w:val="a"/>
    <w:next w:val="a"/>
    <w:link w:val="a9"/>
    <w:qFormat/>
    <w:pPr>
      <w:ind w:leftChars="2500" w:left="100"/>
    </w:pPr>
  </w:style>
  <w:style w:type="paragraph" w:styleId="aa">
    <w:name w:val="endnote text"/>
    <w:basedOn w:val="a"/>
    <w:link w:val="ab"/>
    <w:qFormat/>
    <w:pPr>
      <w:snapToGrid w:val="0"/>
      <w:jc w:val="left"/>
    </w:pPr>
  </w:style>
  <w:style w:type="paragraph" w:styleId="ac">
    <w:name w:val="Balloon Text"/>
    <w:basedOn w:val="a"/>
    <w:semiHidden/>
    <w:qFormat/>
    <w:rPr>
      <w:sz w:val="18"/>
      <w:szCs w:val="18"/>
    </w:rPr>
  </w:style>
  <w:style w:type="paragraph" w:styleId="ad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e">
    <w:name w:val="header"/>
    <w:basedOn w:val="a"/>
    <w:autoRedefine/>
    <w:qFormat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f">
    <w:name w:val="Normal (Web)"/>
    <w:basedOn w:val="a"/>
    <w:qFormat/>
    <w:rPr>
      <w:sz w:val="24"/>
    </w:rPr>
  </w:style>
  <w:style w:type="paragraph" w:styleId="af0">
    <w:name w:val="annotation subject"/>
    <w:basedOn w:val="a5"/>
    <w:next w:val="a5"/>
    <w:link w:val="af1"/>
    <w:autoRedefine/>
    <w:qFormat/>
    <w:rPr>
      <w:b/>
      <w:bCs/>
    </w:rPr>
  </w:style>
  <w:style w:type="table" w:styleId="af2">
    <w:name w:val="Table Grid"/>
    <w:basedOn w:val="a2"/>
    <w:uiPriority w:val="39"/>
    <w:qFormat/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ndnote reference"/>
    <w:autoRedefine/>
    <w:qFormat/>
    <w:rPr>
      <w:vertAlign w:val="superscript"/>
    </w:rPr>
  </w:style>
  <w:style w:type="character" w:styleId="af4">
    <w:name w:val="page number"/>
    <w:basedOn w:val="a1"/>
    <w:qFormat/>
  </w:style>
  <w:style w:type="character" w:styleId="af5">
    <w:name w:val="annotation reference"/>
    <w:autoRedefine/>
    <w:qFormat/>
    <w:rPr>
      <w:sz w:val="21"/>
      <w:szCs w:val="21"/>
    </w:rPr>
  </w:style>
  <w:style w:type="character" w:customStyle="1" w:styleId="a9">
    <w:name w:val="日期 字符"/>
    <w:link w:val="a8"/>
    <w:qFormat/>
    <w:rPr>
      <w:rFonts w:eastAsia="仿宋_GB2312"/>
      <w:kern w:val="2"/>
      <w:sz w:val="32"/>
    </w:rPr>
  </w:style>
  <w:style w:type="paragraph" w:customStyle="1" w:styleId="10">
    <w:name w:val="修订1"/>
    <w:autoRedefine/>
    <w:hidden/>
    <w:uiPriority w:val="99"/>
    <w:unhideWhenUsed/>
    <w:qFormat/>
    <w:rPr>
      <w:rFonts w:eastAsia="仿宋_GB2312"/>
      <w:kern w:val="2"/>
      <w:sz w:val="32"/>
    </w:rPr>
  </w:style>
  <w:style w:type="character" w:customStyle="1" w:styleId="ab">
    <w:name w:val="尾注文本 字符"/>
    <w:link w:val="aa"/>
    <w:autoRedefine/>
    <w:qFormat/>
    <w:rPr>
      <w:rFonts w:eastAsia="仿宋_GB2312"/>
      <w:kern w:val="2"/>
      <w:sz w:val="32"/>
    </w:rPr>
  </w:style>
  <w:style w:type="character" w:customStyle="1" w:styleId="a6">
    <w:name w:val="批注文字 字符"/>
    <w:link w:val="a5"/>
    <w:autoRedefine/>
    <w:qFormat/>
    <w:rPr>
      <w:rFonts w:eastAsia="仿宋_GB2312"/>
      <w:kern w:val="2"/>
      <w:sz w:val="32"/>
    </w:rPr>
  </w:style>
  <w:style w:type="character" w:customStyle="1" w:styleId="af1">
    <w:name w:val="批注主题 字符"/>
    <w:link w:val="af0"/>
    <w:autoRedefine/>
    <w:qFormat/>
    <w:rPr>
      <w:rFonts w:eastAsia="仿宋_GB2312"/>
      <w:b/>
      <w:bCs/>
      <w:kern w:val="2"/>
      <w:sz w:val="32"/>
    </w:rPr>
  </w:style>
  <w:style w:type="table" w:customStyle="1" w:styleId="11">
    <w:name w:val="网格型1"/>
    <w:basedOn w:val="a2"/>
    <w:autoRedefine/>
    <w:uiPriority w:val="39"/>
    <w:qFormat/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&#26700;&#38754;\&#21335;&#24072;&#27169;&#26495;\dcwjmbwyh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203F1-7DCC-4510-83F0-DA450FF66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dcwjmbwyh</Template>
  <TotalTime>20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</dc:title>
  <dc:creator>张志刚</dc:creator>
  <cp:lastModifiedBy>M L</cp:lastModifiedBy>
  <cp:revision>5</cp:revision>
  <cp:lastPrinted>2024-01-03T01:28:00Z</cp:lastPrinted>
  <dcterms:created xsi:type="dcterms:W3CDTF">2024-04-16T06:50:00Z</dcterms:created>
  <dcterms:modified xsi:type="dcterms:W3CDTF">2024-04-19T02:26:00Z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FFDE4830A0114475B73D4E04834859C7_13</vt:lpwstr>
  </property>
</Properties>
</file>